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FDC643" w14:textId="77777777" w:rsidR="008C6173" w:rsidRDefault="008C6173"/>
    <w:p w14:paraId="1AABEDD4" w14:textId="77777777" w:rsidR="003E1873" w:rsidRDefault="003E1873"/>
    <w:p w14:paraId="4535CCEE" w14:textId="77777777" w:rsidR="00A64793" w:rsidRDefault="00A64793" w:rsidP="003E1873">
      <w:pPr>
        <w:spacing w:before="24"/>
        <w:ind w:right="95"/>
        <w:jc w:val="center"/>
        <w:rPr>
          <w:rFonts w:ascii="Bell MT" w:hAnsi="Bell MT"/>
          <w:b/>
          <w:sz w:val="24"/>
          <w:szCs w:val="24"/>
        </w:rPr>
      </w:pPr>
    </w:p>
    <w:p w14:paraId="6FB3F7F7" w14:textId="77777777" w:rsidR="00A64793" w:rsidRDefault="00A64793" w:rsidP="003E1873">
      <w:pPr>
        <w:spacing w:before="24"/>
        <w:ind w:right="95"/>
        <w:jc w:val="center"/>
        <w:rPr>
          <w:rFonts w:ascii="Bell MT" w:hAnsi="Bell MT"/>
          <w:b/>
          <w:sz w:val="24"/>
          <w:szCs w:val="24"/>
        </w:rPr>
      </w:pPr>
    </w:p>
    <w:p w14:paraId="40A9E8D9" w14:textId="77777777" w:rsidR="00A64793" w:rsidRDefault="00A64793" w:rsidP="003E1873">
      <w:pPr>
        <w:spacing w:before="24"/>
        <w:ind w:right="95"/>
        <w:jc w:val="center"/>
        <w:rPr>
          <w:rFonts w:ascii="Bell MT" w:hAnsi="Bell MT"/>
          <w:b/>
          <w:sz w:val="24"/>
          <w:szCs w:val="24"/>
        </w:rPr>
      </w:pPr>
    </w:p>
    <w:p w14:paraId="5F47469B" w14:textId="77777777" w:rsidR="00A64793" w:rsidRDefault="00A64793" w:rsidP="003E1873">
      <w:pPr>
        <w:spacing w:before="24"/>
        <w:ind w:right="95"/>
        <w:jc w:val="center"/>
        <w:rPr>
          <w:rFonts w:ascii="Bell MT" w:hAnsi="Bell MT"/>
          <w:b/>
          <w:sz w:val="24"/>
          <w:szCs w:val="24"/>
        </w:rPr>
      </w:pPr>
    </w:p>
    <w:p w14:paraId="7B1CEE36" w14:textId="77777777" w:rsidR="00A64793" w:rsidRDefault="00A64793" w:rsidP="003E1873">
      <w:pPr>
        <w:spacing w:before="24"/>
        <w:ind w:right="95"/>
        <w:jc w:val="center"/>
        <w:rPr>
          <w:rFonts w:ascii="Bell MT" w:hAnsi="Bell MT"/>
          <w:b/>
          <w:sz w:val="24"/>
          <w:szCs w:val="24"/>
        </w:rPr>
      </w:pPr>
    </w:p>
    <w:p w14:paraId="2C786E58" w14:textId="77777777" w:rsidR="00A64793" w:rsidRDefault="00A64793" w:rsidP="003E1873">
      <w:pPr>
        <w:spacing w:before="24"/>
        <w:ind w:right="95"/>
        <w:jc w:val="center"/>
        <w:rPr>
          <w:rFonts w:ascii="Bell MT" w:hAnsi="Bell MT"/>
          <w:b/>
          <w:sz w:val="24"/>
          <w:szCs w:val="24"/>
        </w:rPr>
      </w:pPr>
    </w:p>
    <w:p w14:paraId="36A19B09" w14:textId="77777777" w:rsidR="00A64793" w:rsidRDefault="00A64793" w:rsidP="003E1873">
      <w:pPr>
        <w:spacing w:before="24"/>
        <w:ind w:right="95"/>
        <w:jc w:val="center"/>
        <w:rPr>
          <w:rFonts w:ascii="Bell MT" w:hAnsi="Bell MT"/>
          <w:b/>
          <w:sz w:val="24"/>
          <w:szCs w:val="24"/>
        </w:rPr>
      </w:pPr>
    </w:p>
    <w:p w14:paraId="63DB20D1" w14:textId="77777777" w:rsidR="00A64793" w:rsidRDefault="00A64793" w:rsidP="003E1873">
      <w:pPr>
        <w:spacing w:before="24"/>
        <w:ind w:right="95"/>
        <w:jc w:val="center"/>
        <w:rPr>
          <w:rFonts w:ascii="Bell MT" w:hAnsi="Bell MT"/>
          <w:b/>
          <w:sz w:val="24"/>
          <w:szCs w:val="24"/>
        </w:rPr>
      </w:pPr>
    </w:p>
    <w:p w14:paraId="18EA515B" w14:textId="77777777" w:rsidR="00A64793" w:rsidRPr="00A64793" w:rsidRDefault="00A64793" w:rsidP="003E1873">
      <w:pPr>
        <w:spacing w:before="24"/>
        <w:ind w:right="95"/>
        <w:jc w:val="center"/>
        <w:rPr>
          <w:rFonts w:ascii="Bell MT" w:hAnsi="Bell MT"/>
          <w:b/>
          <w:sz w:val="56"/>
          <w:szCs w:val="56"/>
        </w:rPr>
      </w:pPr>
    </w:p>
    <w:p w14:paraId="501DE26F" w14:textId="3CC9C3C0" w:rsidR="003E1873" w:rsidRPr="00A64793" w:rsidRDefault="00A64793" w:rsidP="003E1873">
      <w:pPr>
        <w:spacing w:before="24"/>
        <w:ind w:right="95"/>
        <w:jc w:val="center"/>
        <w:rPr>
          <w:rFonts w:ascii="Bell MT" w:hAnsi="Bell MT"/>
          <w:b/>
          <w:sz w:val="56"/>
          <w:szCs w:val="56"/>
        </w:rPr>
      </w:pPr>
      <w:r w:rsidRPr="00A64793">
        <w:rPr>
          <w:rFonts w:ascii="Bell MT" w:hAnsi="Bell MT"/>
          <w:b/>
          <w:sz w:val="56"/>
          <w:szCs w:val="56"/>
        </w:rPr>
        <w:t>SCHEDA PROGETTO PTOF</w:t>
      </w:r>
    </w:p>
    <w:p w14:paraId="54936123" w14:textId="77777777" w:rsidR="00A64793" w:rsidRPr="00A64793" w:rsidRDefault="00A64793" w:rsidP="003E1873">
      <w:pPr>
        <w:spacing w:before="24"/>
        <w:ind w:right="95"/>
        <w:jc w:val="center"/>
        <w:rPr>
          <w:rFonts w:ascii="Bell MT" w:hAnsi="Bell MT"/>
          <w:b/>
          <w:sz w:val="56"/>
          <w:szCs w:val="56"/>
        </w:rPr>
      </w:pPr>
    </w:p>
    <w:p w14:paraId="36C6CCAE" w14:textId="791496D1" w:rsidR="00A64793" w:rsidRPr="00A64793" w:rsidRDefault="00A64793" w:rsidP="003E1873">
      <w:pPr>
        <w:spacing w:before="24"/>
        <w:ind w:right="95"/>
        <w:jc w:val="center"/>
        <w:rPr>
          <w:rFonts w:ascii="Bell MT" w:hAnsi="Bell MT"/>
          <w:b/>
          <w:sz w:val="56"/>
          <w:szCs w:val="56"/>
        </w:rPr>
      </w:pPr>
      <w:r w:rsidRPr="00A64793">
        <w:rPr>
          <w:rFonts w:ascii="Bell MT" w:hAnsi="Bell MT"/>
          <w:b/>
          <w:sz w:val="56"/>
          <w:szCs w:val="56"/>
        </w:rPr>
        <w:t>__________________________________</w:t>
      </w:r>
    </w:p>
    <w:p w14:paraId="2584AD05" w14:textId="77777777" w:rsidR="003E1873" w:rsidRDefault="003E1873" w:rsidP="003E1873">
      <w:pPr>
        <w:rPr>
          <w:rFonts w:ascii="Bell MT" w:hAnsi="Bell MT"/>
          <w:sz w:val="24"/>
          <w:szCs w:val="24"/>
        </w:rPr>
      </w:pPr>
    </w:p>
    <w:p w14:paraId="78E1118D" w14:textId="77777777" w:rsidR="00A64793" w:rsidRDefault="00A64793" w:rsidP="003E1873">
      <w:pPr>
        <w:rPr>
          <w:rFonts w:ascii="Bell MT" w:hAnsi="Bell MT"/>
          <w:sz w:val="24"/>
          <w:szCs w:val="24"/>
        </w:rPr>
      </w:pPr>
    </w:p>
    <w:p w14:paraId="47594C9B" w14:textId="77777777" w:rsidR="00A64793" w:rsidRDefault="00A64793" w:rsidP="003E1873">
      <w:pPr>
        <w:rPr>
          <w:rFonts w:ascii="Bell MT" w:hAnsi="Bell MT"/>
          <w:sz w:val="24"/>
          <w:szCs w:val="24"/>
        </w:rPr>
      </w:pPr>
    </w:p>
    <w:p w14:paraId="777E3D90" w14:textId="3530941A" w:rsidR="00A64793" w:rsidRPr="00A64793" w:rsidRDefault="005838D5" w:rsidP="00A64793">
      <w:pPr>
        <w:jc w:val="both"/>
        <w:rPr>
          <w:rFonts w:ascii="Bell MT" w:hAnsi="Bell MT"/>
          <w:sz w:val="28"/>
          <w:szCs w:val="28"/>
        </w:rPr>
      </w:pPr>
      <w:r>
        <w:rPr>
          <w:rFonts w:ascii="Bell MT" w:hAnsi="Bell MT"/>
          <w:sz w:val="28"/>
          <w:szCs w:val="28"/>
        </w:rPr>
        <w:t xml:space="preserve">DA INVIARE </w:t>
      </w:r>
      <w:r w:rsidR="00A64793" w:rsidRPr="00A64793">
        <w:rPr>
          <w:rFonts w:ascii="Bell MT" w:hAnsi="Bell MT"/>
          <w:sz w:val="28"/>
          <w:szCs w:val="28"/>
        </w:rPr>
        <w:t xml:space="preserve">A </w:t>
      </w:r>
      <w:hyperlink r:id="rId7" w:history="1">
        <w:r w:rsidR="00FD5577" w:rsidRPr="0053687F">
          <w:rPr>
            <w:rStyle w:val="Collegamentoipertestuale"/>
            <w:rFonts w:ascii="Bell MT" w:hAnsi="Bell MT"/>
            <w:sz w:val="28"/>
            <w:szCs w:val="28"/>
          </w:rPr>
          <w:t>sais05700b@istruzione.it</w:t>
        </w:r>
      </w:hyperlink>
      <w:r w:rsidR="00A64793" w:rsidRPr="00A64793">
        <w:rPr>
          <w:rFonts w:ascii="Bell MT" w:hAnsi="Bell MT"/>
          <w:sz w:val="28"/>
          <w:szCs w:val="28"/>
        </w:rPr>
        <w:t xml:space="preserve"> con oggetto </w:t>
      </w:r>
      <w:r w:rsidR="00A64793">
        <w:rPr>
          <w:rFonts w:ascii="Bell MT" w:hAnsi="Bell MT"/>
          <w:sz w:val="28"/>
          <w:szCs w:val="28"/>
        </w:rPr>
        <w:t>“</w:t>
      </w:r>
      <w:r w:rsidR="00A64793" w:rsidRPr="00A64793">
        <w:rPr>
          <w:rFonts w:ascii="Bell MT" w:hAnsi="Bell MT"/>
          <w:sz w:val="28"/>
          <w:szCs w:val="28"/>
        </w:rPr>
        <w:t>PROGETTO PTOF</w:t>
      </w:r>
      <w:r w:rsidR="00A64793">
        <w:rPr>
          <w:rFonts w:ascii="Bell MT" w:hAnsi="Bell MT"/>
          <w:sz w:val="28"/>
          <w:szCs w:val="28"/>
        </w:rPr>
        <w:t>”</w:t>
      </w:r>
    </w:p>
    <w:p w14:paraId="6DEE537C" w14:textId="77777777" w:rsidR="003E1873" w:rsidRPr="00EF3ABF" w:rsidRDefault="003E1873" w:rsidP="003E1873">
      <w:pPr>
        <w:rPr>
          <w:rFonts w:ascii="Bell MT" w:hAnsi="Bell MT"/>
          <w:sz w:val="24"/>
          <w:szCs w:val="24"/>
        </w:rPr>
      </w:pPr>
    </w:p>
    <w:p w14:paraId="5BABEC22" w14:textId="77777777" w:rsidR="008C6173" w:rsidRDefault="008C6173"/>
    <w:p w14:paraId="4A045691" w14:textId="77777777" w:rsidR="00A64793" w:rsidRDefault="00A64793" w:rsidP="003E1873">
      <w:pPr>
        <w:widowControl w:val="0"/>
        <w:autoSpaceDE w:val="0"/>
        <w:autoSpaceDN w:val="0"/>
        <w:ind w:left="5760" w:right="277"/>
        <w:jc w:val="center"/>
        <w:rPr>
          <w:rFonts w:ascii="Myriad Pro" w:hAnsi="Myriad Pro" w:cs="Times New Roman"/>
          <w:sz w:val="10"/>
          <w:szCs w:val="18"/>
        </w:rPr>
      </w:pPr>
    </w:p>
    <w:p w14:paraId="132C2806" w14:textId="77777777" w:rsidR="00A64793" w:rsidRDefault="00A64793" w:rsidP="003E1873">
      <w:pPr>
        <w:widowControl w:val="0"/>
        <w:autoSpaceDE w:val="0"/>
        <w:autoSpaceDN w:val="0"/>
        <w:ind w:left="5760" w:right="277"/>
        <w:jc w:val="center"/>
        <w:rPr>
          <w:rFonts w:ascii="Myriad Pro" w:hAnsi="Myriad Pro" w:cs="Times New Roman"/>
          <w:sz w:val="10"/>
          <w:szCs w:val="18"/>
        </w:rPr>
      </w:pPr>
    </w:p>
    <w:p w14:paraId="76AED148" w14:textId="27DFE677" w:rsidR="00A64793" w:rsidRDefault="00A64793" w:rsidP="003E1873">
      <w:pPr>
        <w:widowControl w:val="0"/>
        <w:autoSpaceDE w:val="0"/>
        <w:autoSpaceDN w:val="0"/>
        <w:ind w:left="5760" w:right="277"/>
        <w:jc w:val="center"/>
        <w:rPr>
          <w:rFonts w:ascii="Myriad Pro" w:hAnsi="Myriad Pro" w:cs="Times New Roman"/>
          <w:sz w:val="10"/>
          <w:szCs w:val="18"/>
        </w:rPr>
      </w:pPr>
      <w:r>
        <w:rPr>
          <w:rFonts w:ascii="Myriad Pro" w:hAnsi="Myriad Pro" w:cs="Times New Roman"/>
          <w:sz w:val="10"/>
          <w:szCs w:val="18"/>
        </w:rPr>
        <w:br w:type="page"/>
      </w:r>
    </w:p>
    <w:p w14:paraId="7A215483" w14:textId="5AF9D969" w:rsidR="00A64793" w:rsidRPr="001506C6" w:rsidRDefault="00A64793" w:rsidP="00A64793">
      <w:pPr>
        <w:pStyle w:val="Titolo"/>
        <w:jc w:val="center"/>
        <w:rPr>
          <w:rFonts w:ascii="Bell MT" w:hAnsi="Bell MT" w:cs="Calibri"/>
          <w:sz w:val="28"/>
          <w:szCs w:val="28"/>
        </w:rPr>
      </w:pPr>
      <w:r w:rsidRPr="001506C6">
        <w:rPr>
          <w:rFonts w:ascii="Bell MT" w:hAnsi="Bell MT" w:cs="Calibri"/>
          <w:sz w:val="28"/>
          <w:szCs w:val="28"/>
        </w:rPr>
        <w:lastRenderedPageBreak/>
        <w:t>SCHEDA DESCRIZ</w:t>
      </w:r>
      <w:r w:rsidR="00FD5577">
        <w:rPr>
          <w:rFonts w:ascii="Bell MT" w:hAnsi="Bell MT" w:cs="Calibri"/>
          <w:sz w:val="28"/>
          <w:szCs w:val="28"/>
        </w:rPr>
        <w:t>IONE PROGETTI/ATTIVITÀ A.S. 2025 -2026</w:t>
      </w:r>
    </w:p>
    <w:p w14:paraId="6BB42E55" w14:textId="77777777" w:rsidR="00A64793" w:rsidRPr="001506C6" w:rsidRDefault="00A64793" w:rsidP="00A64793">
      <w:pPr>
        <w:pStyle w:val="Titolo"/>
        <w:ind w:left="-709"/>
        <w:jc w:val="both"/>
        <w:rPr>
          <w:rFonts w:ascii="Bell MT" w:hAnsi="Bell MT" w:cs="Calibri"/>
          <w:sz w:val="24"/>
          <w:szCs w:val="24"/>
        </w:rPr>
      </w:pPr>
      <w:r w:rsidRPr="001506C6">
        <w:rPr>
          <w:rFonts w:ascii="Bell MT" w:hAnsi="Bell MT" w:cs="Calibri"/>
          <w:sz w:val="24"/>
          <w:szCs w:val="24"/>
        </w:rPr>
        <w:t xml:space="preserve">  1 DESCRIZIONE PROGETTO</w:t>
      </w:r>
    </w:p>
    <w:tbl>
      <w:tblPr>
        <w:tblW w:w="10773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3593"/>
        <w:gridCol w:w="7180"/>
      </w:tblGrid>
      <w:tr w:rsidR="00A64793" w:rsidRPr="001506C6" w14:paraId="3ECE9184" w14:textId="77777777" w:rsidTr="001D1F72"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25FBF" w14:textId="77777777" w:rsidR="00A64793" w:rsidRPr="001506C6" w:rsidRDefault="00A64793" w:rsidP="001D1F72">
            <w:pPr>
              <w:pStyle w:val="Titolo"/>
              <w:snapToGrid w:val="0"/>
              <w:rPr>
                <w:rFonts w:ascii="Bell MT" w:hAnsi="Bell MT" w:cs="Calibri"/>
                <w:iCs/>
                <w:sz w:val="22"/>
                <w:szCs w:val="22"/>
              </w:rPr>
            </w:pPr>
            <w:r w:rsidRPr="001506C6">
              <w:rPr>
                <w:rFonts w:ascii="Bell MT" w:hAnsi="Bell MT" w:cs="Calibri"/>
                <w:iCs/>
                <w:sz w:val="22"/>
                <w:szCs w:val="22"/>
              </w:rPr>
              <w:t>DENOMINAZIONE PROGETTO</w:t>
            </w:r>
          </w:p>
        </w:tc>
        <w:tc>
          <w:tcPr>
            <w:tcW w:w="7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1FBE" w14:textId="5544B3FF" w:rsidR="00A64793" w:rsidRPr="001506C6" w:rsidRDefault="00A64793" w:rsidP="001D1F72">
            <w:pPr>
              <w:pStyle w:val="Titolo"/>
              <w:snapToGrid w:val="0"/>
              <w:rPr>
                <w:rFonts w:ascii="Bell MT" w:hAnsi="Bell MT" w:cs="Calibri"/>
                <w:b w:val="0"/>
                <w:iCs/>
                <w:sz w:val="22"/>
                <w:szCs w:val="22"/>
              </w:rPr>
            </w:pPr>
          </w:p>
        </w:tc>
      </w:tr>
      <w:tr w:rsidR="00A64793" w:rsidRPr="001506C6" w14:paraId="1727A529" w14:textId="77777777" w:rsidTr="001D1F72"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15876" w14:textId="4B8157A1" w:rsidR="00A64793" w:rsidRPr="001506C6" w:rsidRDefault="00A64793" w:rsidP="001D1F72">
            <w:pPr>
              <w:pStyle w:val="Titolo"/>
              <w:snapToGrid w:val="0"/>
              <w:rPr>
                <w:rFonts w:ascii="Bell MT" w:hAnsi="Bell MT" w:cs="Calibri"/>
                <w:iCs/>
                <w:sz w:val="22"/>
                <w:szCs w:val="22"/>
              </w:rPr>
            </w:pPr>
            <w:r w:rsidRPr="001506C6">
              <w:rPr>
                <w:rFonts w:ascii="Bell MT" w:hAnsi="Bell MT" w:cs="Calibri"/>
                <w:iCs/>
                <w:sz w:val="22"/>
                <w:szCs w:val="22"/>
              </w:rPr>
              <w:t>INDIRIZZO /CLAS</w:t>
            </w:r>
            <w:r w:rsidR="003042F4">
              <w:rPr>
                <w:rFonts w:ascii="Bell MT" w:hAnsi="Bell MT" w:cs="Calibri"/>
                <w:iCs/>
                <w:sz w:val="22"/>
                <w:szCs w:val="22"/>
              </w:rPr>
              <w:t>SI</w:t>
            </w:r>
          </w:p>
        </w:tc>
        <w:tc>
          <w:tcPr>
            <w:tcW w:w="7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62BC" w14:textId="176DB2D5" w:rsidR="00A64793" w:rsidRPr="001506C6" w:rsidRDefault="00A64793" w:rsidP="008A3EDE">
            <w:pPr>
              <w:pStyle w:val="Titolo"/>
              <w:snapToGrid w:val="0"/>
              <w:rPr>
                <w:rFonts w:ascii="Bell MT" w:hAnsi="Bell MT" w:cs="Calibri"/>
                <w:b w:val="0"/>
                <w:iCs/>
                <w:sz w:val="22"/>
                <w:szCs w:val="22"/>
              </w:rPr>
            </w:pPr>
          </w:p>
        </w:tc>
      </w:tr>
    </w:tbl>
    <w:p w14:paraId="4C355F20" w14:textId="77777777" w:rsidR="00A64793" w:rsidRPr="001506C6" w:rsidRDefault="00A64793" w:rsidP="00A64793">
      <w:pPr>
        <w:pStyle w:val="Titolo"/>
        <w:ind w:left="-567"/>
        <w:jc w:val="both"/>
        <w:rPr>
          <w:rFonts w:ascii="Bell MT" w:hAnsi="Bell MT" w:cs="Calibri"/>
          <w:sz w:val="22"/>
          <w:szCs w:val="22"/>
        </w:rPr>
      </w:pPr>
      <w:r w:rsidRPr="001506C6">
        <w:rPr>
          <w:rFonts w:ascii="Bell MT" w:hAnsi="Bell MT" w:cs="Calibri"/>
          <w:sz w:val="22"/>
          <w:szCs w:val="22"/>
        </w:rPr>
        <w:t xml:space="preserve">  2 RESPONSABILE DEL PROGETTO</w:t>
      </w:r>
    </w:p>
    <w:tbl>
      <w:tblPr>
        <w:tblW w:w="10773" w:type="dxa"/>
        <w:tblInd w:w="-5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A64793" w:rsidRPr="001506C6" w14:paraId="2CD6B17E" w14:textId="77777777" w:rsidTr="001D1F72">
        <w:trPr>
          <w:trHeight w:val="315"/>
        </w:trPr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26F7" w14:textId="701C1531" w:rsidR="00A64793" w:rsidRPr="001506C6" w:rsidRDefault="00A64793" w:rsidP="001D1F72">
            <w:pPr>
              <w:pStyle w:val="Titolo"/>
              <w:snapToGrid w:val="0"/>
              <w:jc w:val="both"/>
              <w:rPr>
                <w:rFonts w:ascii="Bell MT" w:hAnsi="Bell MT" w:cs="Calibri"/>
                <w:b w:val="0"/>
                <w:bCs/>
                <w:sz w:val="22"/>
                <w:szCs w:val="22"/>
              </w:rPr>
            </w:pPr>
          </w:p>
        </w:tc>
      </w:tr>
    </w:tbl>
    <w:p w14:paraId="6AB4B9DE" w14:textId="1E44AC43" w:rsidR="00A64793" w:rsidRPr="001506C6" w:rsidRDefault="00A64793" w:rsidP="00A64793">
      <w:pPr>
        <w:pStyle w:val="Titolo"/>
        <w:ind w:left="-567"/>
        <w:jc w:val="both"/>
        <w:rPr>
          <w:rFonts w:ascii="Bell MT" w:hAnsi="Bell MT" w:cs="Calibri"/>
          <w:sz w:val="24"/>
          <w:szCs w:val="24"/>
        </w:rPr>
      </w:pPr>
      <w:r>
        <w:rPr>
          <w:rFonts w:ascii="Bell MT" w:hAnsi="Bell MT" w:cs="Calibri"/>
          <w:sz w:val="24"/>
          <w:szCs w:val="24"/>
        </w:rPr>
        <w:t xml:space="preserve"> </w:t>
      </w:r>
      <w:r w:rsidRPr="001506C6">
        <w:rPr>
          <w:rFonts w:ascii="Bell MT" w:hAnsi="Bell MT" w:cs="Calibri"/>
          <w:sz w:val="24"/>
          <w:szCs w:val="24"/>
        </w:rPr>
        <w:t xml:space="preserve"> 3 CONTESTO</w:t>
      </w:r>
    </w:p>
    <w:tbl>
      <w:tblPr>
        <w:tblW w:w="5595" w:type="pct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4"/>
      </w:tblGrid>
      <w:tr w:rsidR="00A64793" w:rsidRPr="001506C6" w14:paraId="1180950C" w14:textId="77777777" w:rsidTr="001D1F72">
        <w:trPr>
          <w:trHeight w:val="61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D8F2" w14:textId="31179878" w:rsidR="004D4EBE" w:rsidRDefault="004D4EBE" w:rsidP="008A3EDE">
            <w:pPr>
              <w:pStyle w:val="Titolo"/>
              <w:snapToGrid w:val="0"/>
              <w:spacing w:before="0" w:after="0"/>
              <w:rPr>
                <w:rFonts w:ascii="Bell MT" w:hAnsi="Bell MT" w:cs="Calibri"/>
                <w:b w:val="0"/>
                <w:sz w:val="22"/>
                <w:szCs w:val="22"/>
              </w:rPr>
            </w:pPr>
          </w:p>
          <w:p w14:paraId="324B6579" w14:textId="00FBC638" w:rsidR="001B5E55" w:rsidRPr="00DE70DD" w:rsidRDefault="001B5E55" w:rsidP="00DE70DD">
            <w:pPr>
              <w:pStyle w:val="Titolo"/>
              <w:snapToGrid w:val="0"/>
              <w:spacing w:before="0" w:after="0"/>
              <w:jc w:val="both"/>
              <w:rPr>
                <w:rFonts w:ascii="Bell MT" w:hAnsi="Bell MT" w:cs="Calibri"/>
                <w:b w:val="0"/>
                <w:sz w:val="22"/>
                <w:szCs w:val="22"/>
              </w:rPr>
            </w:pPr>
          </w:p>
        </w:tc>
      </w:tr>
    </w:tbl>
    <w:p w14:paraId="68896FCE" w14:textId="200D1A19" w:rsidR="00A64793" w:rsidRDefault="00DE70DD" w:rsidP="00A64793">
      <w:pPr>
        <w:pStyle w:val="Titolo"/>
        <w:ind w:left="-709"/>
        <w:rPr>
          <w:rFonts w:ascii="Bell MT" w:hAnsi="Bell MT" w:cs="Calibri"/>
          <w:sz w:val="22"/>
          <w:szCs w:val="22"/>
        </w:rPr>
      </w:pPr>
      <w:r>
        <w:rPr>
          <w:rFonts w:ascii="Bell MT" w:hAnsi="Bell MT" w:cs="Calibri"/>
          <w:sz w:val="22"/>
          <w:szCs w:val="22"/>
        </w:rPr>
        <w:t xml:space="preserve">   </w:t>
      </w:r>
      <w:r w:rsidR="00A64793" w:rsidRPr="001506C6">
        <w:rPr>
          <w:rFonts w:ascii="Bell MT" w:hAnsi="Bell MT" w:cs="Calibri"/>
          <w:sz w:val="22"/>
          <w:szCs w:val="22"/>
        </w:rPr>
        <w:t>4 OBIETTIVI</w:t>
      </w:r>
    </w:p>
    <w:p w14:paraId="6390B748" w14:textId="77777777" w:rsidR="00DE70DD" w:rsidRDefault="00DE70DD" w:rsidP="00DE70DD">
      <w:pPr>
        <w:rPr>
          <w:lang w:eastAsia="it-IT"/>
        </w:rPr>
      </w:pPr>
    </w:p>
    <w:tbl>
      <w:tblPr>
        <w:tblW w:w="5595" w:type="pct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4"/>
      </w:tblGrid>
      <w:tr w:rsidR="00DE70DD" w:rsidRPr="001506C6" w14:paraId="0408DC8D" w14:textId="77777777" w:rsidTr="0033310B">
        <w:trPr>
          <w:trHeight w:val="61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D943" w14:textId="7141111A" w:rsidR="005322D7" w:rsidRPr="005322D7" w:rsidRDefault="005322D7" w:rsidP="008A3EDE">
            <w:pPr>
              <w:pStyle w:val="Titolo"/>
              <w:snapToGrid w:val="0"/>
              <w:spacing w:before="0" w:after="0"/>
              <w:rPr>
                <w:rFonts w:ascii="Bell MT" w:hAnsi="Bell MT"/>
                <w:sz w:val="24"/>
                <w:szCs w:val="24"/>
              </w:rPr>
            </w:pPr>
          </w:p>
        </w:tc>
      </w:tr>
    </w:tbl>
    <w:p w14:paraId="03485C35" w14:textId="77777777" w:rsidR="00DE70DD" w:rsidRPr="00DE70DD" w:rsidRDefault="00DE70DD" w:rsidP="00DE70DD">
      <w:pPr>
        <w:rPr>
          <w:lang w:eastAsia="it-IT"/>
        </w:rPr>
      </w:pPr>
    </w:p>
    <w:p w14:paraId="73690636" w14:textId="77777777" w:rsidR="004D4EBE" w:rsidRPr="004D4EBE" w:rsidRDefault="004D4EBE" w:rsidP="004D4EBE">
      <w:pPr>
        <w:rPr>
          <w:lang w:eastAsia="it-IT"/>
        </w:rPr>
      </w:pPr>
    </w:p>
    <w:p w14:paraId="70657A75" w14:textId="77777777" w:rsidR="00A64793" w:rsidRPr="001506C6" w:rsidRDefault="00A64793" w:rsidP="00A64793">
      <w:pPr>
        <w:pStyle w:val="Titolo"/>
        <w:ind w:left="-709"/>
        <w:rPr>
          <w:rFonts w:ascii="Bell MT" w:hAnsi="Bell MT" w:cs="Calibri"/>
          <w:sz w:val="22"/>
          <w:szCs w:val="22"/>
        </w:rPr>
      </w:pPr>
      <w:r w:rsidRPr="001506C6">
        <w:rPr>
          <w:rFonts w:ascii="Bell MT" w:hAnsi="Bell MT" w:cs="Calibri"/>
          <w:sz w:val="22"/>
          <w:szCs w:val="22"/>
        </w:rPr>
        <w:lastRenderedPageBreak/>
        <w:t xml:space="preserve">  5 DESTINATARI DEL PROGETTO</w:t>
      </w:r>
    </w:p>
    <w:tbl>
      <w:tblPr>
        <w:tblW w:w="10773" w:type="dxa"/>
        <w:tblInd w:w="-5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A64793" w:rsidRPr="001506C6" w14:paraId="2D454E0D" w14:textId="77777777" w:rsidTr="001D1F72">
        <w:trPr>
          <w:trHeight w:val="218"/>
        </w:trPr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E2FC" w14:textId="1BEC5159" w:rsidR="008A3EDE" w:rsidRPr="005322D7" w:rsidRDefault="008A3EDE" w:rsidP="008A3EDE">
            <w:pPr>
              <w:pStyle w:val="Titolo"/>
              <w:snapToGrid w:val="0"/>
              <w:jc w:val="both"/>
              <w:rPr>
                <w:rFonts w:ascii="Bell MT" w:hAnsi="Bell MT"/>
              </w:rPr>
            </w:pPr>
          </w:p>
          <w:p w14:paraId="0017D4A4" w14:textId="683A06A8" w:rsidR="005322D7" w:rsidRPr="005322D7" w:rsidRDefault="005322D7" w:rsidP="005322D7">
            <w:pPr>
              <w:rPr>
                <w:rFonts w:ascii="Bell MT" w:hAnsi="Bell MT"/>
                <w:lang w:eastAsia="it-IT"/>
              </w:rPr>
            </w:pPr>
          </w:p>
        </w:tc>
      </w:tr>
      <w:tr w:rsidR="00A64793" w:rsidRPr="001506C6" w14:paraId="0A186A22" w14:textId="77777777" w:rsidTr="001D1F72">
        <w:trPr>
          <w:trHeight w:val="218"/>
        </w:trPr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2496" w14:textId="53F9833F" w:rsidR="00A64793" w:rsidRPr="001506C6" w:rsidRDefault="00A64793" w:rsidP="001D1F72">
            <w:pPr>
              <w:pStyle w:val="Titolo"/>
              <w:snapToGrid w:val="0"/>
              <w:jc w:val="both"/>
              <w:rPr>
                <w:rFonts w:ascii="Bell MT" w:hAnsi="Bell MT" w:cs="Calibri"/>
                <w:b w:val="0"/>
                <w:bCs/>
                <w:sz w:val="22"/>
                <w:szCs w:val="22"/>
              </w:rPr>
            </w:pPr>
          </w:p>
        </w:tc>
      </w:tr>
      <w:tr w:rsidR="00A64793" w:rsidRPr="001506C6" w14:paraId="1F0A25FE" w14:textId="77777777" w:rsidTr="001D1F72">
        <w:trPr>
          <w:trHeight w:val="218"/>
        </w:trPr>
        <w:tc>
          <w:tcPr>
            <w:tcW w:w="10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5372" w14:textId="262CDF68" w:rsidR="00A64793" w:rsidRPr="001506C6" w:rsidRDefault="00A64793" w:rsidP="001D1F72">
            <w:pPr>
              <w:pStyle w:val="Titolo"/>
              <w:snapToGrid w:val="0"/>
              <w:jc w:val="both"/>
              <w:rPr>
                <w:rFonts w:ascii="Bell MT" w:hAnsi="Bell MT" w:cs="Calibri"/>
                <w:b w:val="0"/>
                <w:bCs/>
                <w:sz w:val="22"/>
                <w:szCs w:val="22"/>
              </w:rPr>
            </w:pPr>
          </w:p>
        </w:tc>
      </w:tr>
    </w:tbl>
    <w:p w14:paraId="7C6FDFF2" w14:textId="22492037" w:rsidR="00A64793" w:rsidRPr="001506C6" w:rsidRDefault="00A64793" w:rsidP="00A64793">
      <w:pPr>
        <w:pStyle w:val="Titolo"/>
        <w:ind w:left="-709"/>
        <w:rPr>
          <w:rFonts w:ascii="Bell MT" w:hAnsi="Bell MT" w:cs="Calibri"/>
          <w:sz w:val="22"/>
          <w:szCs w:val="22"/>
        </w:rPr>
      </w:pPr>
      <w:r w:rsidRPr="001506C6">
        <w:rPr>
          <w:rFonts w:ascii="Bell MT" w:hAnsi="Bell MT" w:cs="Calibri"/>
          <w:sz w:val="22"/>
          <w:szCs w:val="22"/>
        </w:rPr>
        <w:t xml:space="preserve">  6 RAPPORTI CON ALTRE ISTITUZIONI</w:t>
      </w:r>
    </w:p>
    <w:tbl>
      <w:tblPr>
        <w:tblW w:w="10773" w:type="dxa"/>
        <w:tblInd w:w="-5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A64793" w:rsidRPr="001506C6" w14:paraId="77154C66" w14:textId="77777777" w:rsidTr="001D1F72">
        <w:trPr>
          <w:trHeight w:val="113"/>
        </w:trPr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3D73" w14:textId="22835241" w:rsidR="00A64793" w:rsidRPr="001506C6" w:rsidRDefault="00A64793" w:rsidP="001D1F72">
            <w:pPr>
              <w:pStyle w:val="Titolo"/>
              <w:snapToGrid w:val="0"/>
              <w:jc w:val="both"/>
              <w:rPr>
                <w:rFonts w:ascii="Bell MT" w:hAnsi="Bell MT" w:cs="Calibri"/>
                <w:b w:val="0"/>
                <w:bCs/>
                <w:sz w:val="22"/>
                <w:szCs w:val="22"/>
              </w:rPr>
            </w:pPr>
          </w:p>
        </w:tc>
      </w:tr>
    </w:tbl>
    <w:p w14:paraId="45CDBC5F" w14:textId="6FDE8072" w:rsidR="00A64793" w:rsidRPr="001506C6" w:rsidRDefault="00A64793" w:rsidP="00A64793">
      <w:pPr>
        <w:pStyle w:val="Titolo"/>
        <w:ind w:left="-567"/>
        <w:rPr>
          <w:rFonts w:ascii="Bell MT" w:hAnsi="Bell MT" w:cs="Calibri"/>
          <w:sz w:val="22"/>
          <w:szCs w:val="22"/>
        </w:rPr>
      </w:pPr>
      <w:r w:rsidRPr="001506C6">
        <w:rPr>
          <w:rFonts w:ascii="Bell MT" w:hAnsi="Bell MT" w:cs="Calibri"/>
          <w:sz w:val="22"/>
          <w:szCs w:val="22"/>
        </w:rPr>
        <w:t>7 FASI DEL PROGETTO</w:t>
      </w:r>
    </w:p>
    <w:tbl>
      <w:tblPr>
        <w:tblW w:w="10632" w:type="dxa"/>
        <w:tblInd w:w="-5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1"/>
        <w:gridCol w:w="7271"/>
      </w:tblGrid>
      <w:tr w:rsidR="00A64793" w:rsidRPr="00281196" w14:paraId="6F16ED8A" w14:textId="77777777" w:rsidTr="001D1F72">
        <w:trPr>
          <w:cantSplit/>
          <w:trHeight w:val="189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05F5C" w14:textId="77777777" w:rsidR="00A64793" w:rsidRPr="00281196" w:rsidRDefault="00A64793" w:rsidP="001D1F72">
            <w:pPr>
              <w:pStyle w:val="Titolo"/>
              <w:snapToGrid w:val="0"/>
              <w:jc w:val="both"/>
              <w:rPr>
                <w:rFonts w:ascii="Bell MT" w:hAnsi="Bell MT" w:cs="Calibri"/>
                <w:b w:val="0"/>
                <w:bCs/>
                <w:sz w:val="22"/>
                <w:szCs w:val="22"/>
              </w:rPr>
            </w:pPr>
            <w:r w:rsidRPr="00281196">
              <w:rPr>
                <w:rFonts w:ascii="Bell MT" w:hAnsi="Bell MT" w:cs="Calibri"/>
                <w:b w:val="0"/>
                <w:sz w:val="22"/>
                <w:szCs w:val="22"/>
              </w:rPr>
              <w:t>Descrivere l’arco temporale nel quale il progetto si attua e illustrare le fasi operative, individuando le attività da svolgere</w:t>
            </w:r>
          </w:p>
        </w:tc>
      </w:tr>
      <w:tr w:rsidR="00A64793" w:rsidRPr="00281196" w14:paraId="05D2B55F" w14:textId="77777777" w:rsidTr="001D1F72">
        <w:trPr>
          <w:trHeight w:val="90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3ABE9" w14:textId="77777777" w:rsidR="00A64793" w:rsidRPr="00281196" w:rsidRDefault="00A64793" w:rsidP="001D1F72">
            <w:pPr>
              <w:pStyle w:val="Titolo"/>
              <w:snapToGrid w:val="0"/>
              <w:rPr>
                <w:rFonts w:ascii="Bell MT" w:hAnsi="Bell MT" w:cs="Calibri"/>
                <w:b w:val="0"/>
                <w:bCs/>
                <w:sz w:val="22"/>
                <w:szCs w:val="22"/>
              </w:rPr>
            </w:pPr>
            <w:r w:rsidRPr="00281196">
              <w:rPr>
                <w:rFonts w:ascii="Bell MT" w:hAnsi="Bell MT" w:cs="Calibri"/>
                <w:b w:val="0"/>
                <w:sz w:val="22"/>
                <w:szCs w:val="22"/>
              </w:rPr>
              <w:t>Durata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FADC" w14:textId="27FBA823" w:rsidR="00281196" w:rsidRPr="008A3EDE" w:rsidRDefault="00281196" w:rsidP="008A3EDE">
            <w:pPr>
              <w:pStyle w:val="Titolo"/>
              <w:snapToGrid w:val="0"/>
              <w:rPr>
                <w:rFonts w:ascii="Bell MT" w:hAnsi="Bell MT" w:cs="Calibri"/>
                <w:bCs/>
                <w:sz w:val="22"/>
                <w:szCs w:val="22"/>
              </w:rPr>
            </w:pPr>
          </w:p>
        </w:tc>
      </w:tr>
      <w:tr w:rsidR="00A64793" w:rsidRPr="00281196" w14:paraId="048E39FE" w14:textId="77777777" w:rsidTr="001D1F72">
        <w:trPr>
          <w:trHeight w:val="323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4C344" w14:textId="27039B34" w:rsidR="00A64793" w:rsidRPr="00281196" w:rsidRDefault="00EA307D" w:rsidP="001D1F72">
            <w:pPr>
              <w:pStyle w:val="Titolo"/>
              <w:snapToGrid w:val="0"/>
              <w:jc w:val="both"/>
              <w:rPr>
                <w:rFonts w:ascii="Bell MT" w:hAnsi="Bell MT" w:cs="Calibri"/>
                <w:sz w:val="22"/>
                <w:szCs w:val="22"/>
              </w:rPr>
            </w:pPr>
            <w:r>
              <w:rPr>
                <w:rFonts w:ascii="Bell MT" w:hAnsi="Bell MT" w:cs="Calibri"/>
                <w:sz w:val="22"/>
                <w:szCs w:val="22"/>
              </w:rPr>
              <w:t>FASE 1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E165" w14:textId="268CA73A" w:rsidR="008E4709" w:rsidRPr="008A3EDE" w:rsidRDefault="008E4709" w:rsidP="008A3EDE">
            <w:pPr>
              <w:rPr>
                <w:rFonts w:ascii="Bell MT" w:hAnsi="Bell MT"/>
                <w:bCs/>
                <w:lang w:eastAsia="it-IT"/>
              </w:rPr>
            </w:pPr>
          </w:p>
          <w:p w14:paraId="0C94B7CE" w14:textId="77777777" w:rsidR="008E4709" w:rsidRDefault="008E4709" w:rsidP="008E4709">
            <w:pPr>
              <w:rPr>
                <w:rFonts w:ascii="Bell MT" w:hAnsi="Bell MT"/>
                <w:bCs/>
                <w:lang w:eastAsia="it-IT"/>
              </w:rPr>
            </w:pPr>
          </w:p>
          <w:p w14:paraId="23440C07" w14:textId="41BDCB64" w:rsidR="008E4709" w:rsidRPr="008E4709" w:rsidRDefault="008E4709" w:rsidP="008E4709">
            <w:pPr>
              <w:rPr>
                <w:rFonts w:ascii="Bell MT" w:hAnsi="Bell MT"/>
                <w:bCs/>
                <w:lang w:eastAsia="it-IT"/>
              </w:rPr>
            </w:pPr>
          </w:p>
        </w:tc>
      </w:tr>
      <w:tr w:rsidR="00FD5577" w:rsidRPr="00281196" w14:paraId="705537D1" w14:textId="77777777" w:rsidTr="001D1F72">
        <w:trPr>
          <w:trHeight w:val="323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03240" w14:textId="4A04A93A" w:rsidR="00FD5577" w:rsidRDefault="00FD5577" w:rsidP="001D1F72">
            <w:pPr>
              <w:pStyle w:val="Titolo"/>
              <w:snapToGrid w:val="0"/>
              <w:jc w:val="both"/>
              <w:rPr>
                <w:rFonts w:ascii="Bell MT" w:hAnsi="Bell MT" w:cs="Calibri"/>
                <w:sz w:val="22"/>
                <w:szCs w:val="22"/>
              </w:rPr>
            </w:pPr>
            <w:r>
              <w:rPr>
                <w:rFonts w:ascii="Bell MT" w:hAnsi="Bell MT" w:cs="Calibri"/>
                <w:sz w:val="22"/>
                <w:szCs w:val="22"/>
              </w:rPr>
              <w:t>…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79E6" w14:textId="77777777" w:rsidR="00FD5577" w:rsidRPr="008A3EDE" w:rsidRDefault="00FD5577" w:rsidP="008A3EDE">
            <w:pPr>
              <w:rPr>
                <w:rFonts w:ascii="Bell MT" w:hAnsi="Bell MT"/>
                <w:bCs/>
                <w:lang w:eastAsia="it-IT"/>
              </w:rPr>
            </w:pPr>
          </w:p>
        </w:tc>
      </w:tr>
    </w:tbl>
    <w:p w14:paraId="4C654724" w14:textId="77777777" w:rsidR="00A64793" w:rsidRPr="001506C6" w:rsidRDefault="00A64793" w:rsidP="00A64793">
      <w:pPr>
        <w:pStyle w:val="Titolo"/>
        <w:ind w:left="-709"/>
        <w:rPr>
          <w:rFonts w:ascii="Bell MT" w:hAnsi="Bell MT" w:cs="Calibri"/>
          <w:sz w:val="22"/>
          <w:szCs w:val="22"/>
        </w:rPr>
      </w:pPr>
      <w:r w:rsidRPr="001506C6">
        <w:rPr>
          <w:rFonts w:ascii="Bell MT" w:hAnsi="Bell MT" w:cs="Calibri"/>
          <w:sz w:val="22"/>
          <w:szCs w:val="22"/>
        </w:rPr>
        <w:t xml:space="preserve">  8 SPAZI E STRUMENTI</w:t>
      </w:r>
    </w:p>
    <w:tbl>
      <w:tblPr>
        <w:tblW w:w="1049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3593"/>
        <w:gridCol w:w="6897"/>
      </w:tblGrid>
      <w:tr w:rsidR="00A64793" w:rsidRPr="001506C6" w14:paraId="47905D25" w14:textId="77777777" w:rsidTr="001D1F72"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670E56" w14:textId="77777777" w:rsidR="00A64793" w:rsidRPr="001506C6" w:rsidRDefault="00A64793" w:rsidP="001D1F72">
            <w:pPr>
              <w:pStyle w:val="Titolo"/>
              <w:snapToGrid w:val="0"/>
              <w:rPr>
                <w:rFonts w:ascii="Bell MT" w:hAnsi="Bell MT" w:cs="Calibri"/>
                <w:iCs/>
                <w:sz w:val="22"/>
                <w:szCs w:val="22"/>
              </w:rPr>
            </w:pPr>
            <w:r>
              <w:rPr>
                <w:rFonts w:ascii="Bell MT" w:hAnsi="Bell MT" w:cs="Calibri"/>
                <w:iCs/>
                <w:sz w:val="22"/>
                <w:szCs w:val="22"/>
              </w:rPr>
              <w:t>L</w:t>
            </w:r>
            <w:r w:rsidRPr="001506C6">
              <w:rPr>
                <w:rFonts w:ascii="Bell MT" w:hAnsi="Bell MT" w:cs="Calibri"/>
                <w:iCs/>
                <w:sz w:val="22"/>
                <w:szCs w:val="22"/>
              </w:rPr>
              <w:t xml:space="preserve">aboratori e/o attività specifica </w:t>
            </w:r>
          </w:p>
        </w:tc>
        <w:tc>
          <w:tcPr>
            <w:tcW w:w="6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E669" w14:textId="77777777" w:rsidR="00A64793" w:rsidRPr="001506C6" w:rsidRDefault="00A64793" w:rsidP="00A64793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snapToGrid w:val="0"/>
              <w:spacing w:line="240" w:lineRule="auto"/>
              <w:jc w:val="both"/>
              <w:textAlignment w:val="baseline"/>
              <w:rPr>
                <w:rFonts w:ascii="Bell MT" w:hAnsi="Bell MT" w:cs="Calibri"/>
                <w:b/>
                <w:bCs/>
              </w:rPr>
            </w:pPr>
            <w:r w:rsidRPr="001506C6">
              <w:rPr>
                <w:rFonts w:ascii="Bell MT" w:hAnsi="Bell MT" w:cs="Calibri"/>
                <w:b/>
                <w:bCs/>
              </w:rPr>
              <w:t>lezione frontale lezione partecipata</w:t>
            </w:r>
          </w:p>
          <w:p w14:paraId="249D3CF0" w14:textId="569E1B52" w:rsidR="00A64793" w:rsidRPr="001506C6" w:rsidRDefault="005E7445" w:rsidP="005E7445">
            <w:pPr>
              <w:pStyle w:val="Titolo"/>
              <w:keepNext w:val="0"/>
              <w:keepLines w:val="0"/>
              <w:suppressAutoHyphens/>
              <w:overflowPunct w:val="0"/>
              <w:autoSpaceDE w:val="0"/>
              <w:snapToGrid w:val="0"/>
              <w:spacing w:before="0" w:after="0" w:line="240" w:lineRule="auto"/>
              <w:ind w:left="720"/>
              <w:jc w:val="both"/>
              <w:textAlignment w:val="baseline"/>
              <w:rPr>
                <w:rFonts w:ascii="Bell MT" w:hAnsi="Bell MT" w:cs="Calibri"/>
                <w:sz w:val="22"/>
                <w:szCs w:val="22"/>
              </w:rPr>
            </w:pPr>
            <w:r>
              <w:rPr>
                <w:rFonts w:ascii="Bell MT" w:hAnsi="Bell MT" w:cs="Calibri"/>
                <w:sz w:val="22"/>
                <w:szCs w:val="22"/>
              </w:rPr>
              <w:t xml:space="preserve"> </w:t>
            </w:r>
            <w:r w:rsidR="00A64793" w:rsidRPr="001506C6">
              <w:rPr>
                <w:rFonts w:ascii="Bell MT" w:hAnsi="Bell MT" w:cs="Calibri"/>
                <w:sz w:val="22"/>
                <w:szCs w:val="22"/>
              </w:rPr>
              <w:t>attività di laboratorio</w:t>
            </w:r>
          </w:p>
          <w:p w14:paraId="3F378127" w14:textId="0F0C61DB" w:rsidR="00A64793" w:rsidRPr="001506C6" w:rsidRDefault="005E7445" w:rsidP="005E7445">
            <w:pPr>
              <w:pStyle w:val="Titolo"/>
              <w:keepNext w:val="0"/>
              <w:keepLines w:val="0"/>
              <w:suppressAutoHyphens/>
              <w:overflowPunct w:val="0"/>
              <w:autoSpaceDE w:val="0"/>
              <w:snapToGrid w:val="0"/>
              <w:spacing w:before="0" w:after="0" w:line="240" w:lineRule="auto"/>
              <w:ind w:left="720" w:right="729"/>
              <w:jc w:val="both"/>
              <w:textAlignment w:val="baseline"/>
              <w:rPr>
                <w:rFonts w:ascii="Bell MT" w:hAnsi="Bell MT" w:cs="Calibri"/>
                <w:sz w:val="22"/>
                <w:szCs w:val="22"/>
              </w:rPr>
            </w:pPr>
            <w:r>
              <w:rPr>
                <w:rFonts w:ascii="Bell MT" w:hAnsi="Bell MT" w:cs="Calibri"/>
                <w:sz w:val="22"/>
                <w:szCs w:val="22"/>
              </w:rPr>
              <w:t xml:space="preserve"> </w:t>
            </w:r>
            <w:r w:rsidR="00A64793" w:rsidRPr="001506C6">
              <w:rPr>
                <w:rFonts w:ascii="Bell MT" w:hAnsi="Bell MT" w:cs="Calibri"/>
                <w:sz w:val="22"/>
                <w:szCs w:val="22"/>
              </w:rPr>
              <w:t>lavori di gruppo</w:t>
            </w:r>
          </w:p>
          <w:p w14:paraId="7AD1394E" w14:textId="62ACE4EA" w:rsidR="00A64793" w:rsidRPr="005E7445" w:rsidRDefault="008F08F5" w:rsidP="00FD5577">
            <w:pPr>
              <w:pStyle w:val="Titolo"/>
              <w:keepNext w:val="0"/>
              <w:keepLines w:val="0"/>
              <w:suppressAutoHyphens/>
              <w:overflowPunct w:val="0"/>
              <w:autoSpaceDE w:val="0"/>
              <w:snapToGrid w:val="0"/>
              <w:spacing w:before="0" w:after="0" w:line="240" w:lineRule="auto"/>
              <w:ind w:left="720"/>
              <w:textAlignment w:val="baseline"/>
              <w:rPr>
                <w:rFonts w:ascii="Bell MT" w:hAnsi="Bell MT" w:cs="Calibri"/>
                <w:sz w:val="22"/>
                <w:szCs w:val="22"/>
              </w:rPr>
            </w:pPr>
            <w:r>
              <w:rPr>
                <w:rFonts w:ascii="Bell MT" w:hAnsi="Bell MT" w:cs="Calibri"/>
                <w:sz w:val="22"/>
                <w:szCs w:val="22"/>
              </w:rPr>
              <w:t>altro…</w:t>
            </w:r>
          </w:p>
        </w:tc>
      </w:tr>
    </w:tbl>
    <w:p w14:paraId="08523F5E" w14:textId="6BE2224B" w:rsidR="00A64793" w:rsidRPr="001506C6" w:rsidRDefault="00A64793" w:rsidP="00A64793">
      <w:pPr>
        <w:pStyle w:val="Titolo"/>
        <w:ind w:left="-567"/>
        <w:jc w:val="both"/>
        <w:rPr>
          <w:rFonts w:ascii="Bell MT" w:hAnsi="Bell MT" w:cs="Calibri"/>
          <w:sz w:val="22"/>
          <w:szCs w:val="22"/>
        </w:rPr>
      </w:pPr>
      <w:r w:rsidRPr="001506C6">
        <w:rPr>
          <w:rFonts w:ascii="Bell MT" w:hAnsi="Bell MT" w:cs="Calibri"/>
          <w:sz w:val="22"/>
          <w:szCs w:val="22"/>
        </w:rPr>
        <w:t>9 STRUMENTI DI VALUTAZIONE</w:t>
      </w:r>
    </w:p>
    <w:tbl>
      <w:tblPr>
        <w:tblW w:w="10490" w:type="dxa"/>
        <w:tblInd w:w="-5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A64793" w:rsidRPr="001506C6" w14:paraId="30F45A7A" w14:textId="77777777" w:rsidTr="001D1F72">
        <w:trPr>
          <w:trHeight w:val="36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7CD40" w14:textId="45F6C985" w:rsidR="00B17441" w:rsidRPr="00B17441" w:rsidRDefault="00B17441" w:rsidP="00CB519E">
            <w:pPr>
              <w:pStyle w:val="Titolo"/>
              <w:snapToGrid w:val="0"/>
              <w:spacing w:before="0" w:after="0"/>
              <w:jc w:val="both"/>
              <w:rPr>
                <w:rFonts w:ascii="Bell MT" w:hAnsi="Bell MT" w:cs="Calibri"/>
                <w:b w:val="0"/>
                <w:sz w:val="22"/>
                <w:szCs w:val="22"/>
              </w:rPr>
            </w:pPr>
            <w:r w:rsidRPr="00B17441">
              <w:rPr>
                <w:rFonts w:ascii="Bell MT" w:hAnsi="Bell MT" w:cs="Calibri"/>
                <w:b w:val="0"/>
                <w:sz w:val="22"/>
                <w:szCs w:val="22"/>
              </w:rPr>
              <w:lastRenderedPageBreak/>
              <w:t>Saranno utilizzate le rubriche di osservazione e valutazione del comportamento individuale e di gruppo.</w:t>
            </w:r>
          </w:p>
          <w:p w14:paraId="5739D170" w14:textId="3AF365A4" w:rsidR="00B17441" w:rsidRPr="00B17441" w:rsidRDefault="00B17441" w:rsidP="00CB519E">
            <w:pPr>
              <w:pStyle w:val="Titolo"/>
              <w:snapToGrid w:val="0"/>
              <w:spacing w:before="0" w:after="0"/>
              <w:jc w:val="both"/>
              <w:rPr>
                <w:rFonts w:ascii="Bell MT" w:hAnsi="Bell MT" w:cs="Calibri"/>
                <w:b w:val="0"/>
                <w:sz w:val="22"/>
                <w:szCs w:val="22"/>
              </w:rPr>
            </w:pPr>
            <w:r w:rsidRPr="00B17441">
              <w:rPr>
                <w:rFonts w:ascii="Bell MT" w:hAnsi="Bell MT" w:cs="Calibri"/>
                <w:b w:val="0"/>
                <w:sz w:val="22"/>
                <w:szCs w:val="22"/>
              </w:rPr>
              <w:t xml:space="preserve">La valutazione del progetto avverrà </w:t>
            </w:r>
            <w:r>
              <w:rPr>
                <w:rFonts w:ascii="Bell MT" w:hAnsi="Bell MT" w:cs="Calibri"/>
                <w:b w:val="0"/>
                <w:sz w:val="22"/>
                <w:szCs w:val="22"/>
              </w:rPr>
              <w:t xml:space="preserve">anche </w:t>
            </w:r>
            <w:r w:rsidRPr="00B17441">
              <w:rPr>
                <w:rFonts w:ascii="Bell MT" w:hAnsi="Bell MT" w:cs="Calibri"/>
                <w:b w:val="0"/>
                <w:sz w:val="22"/>
                <w:szCs w:val="22"/>
              </w:rPr>
              <w:t>attraverso:</w:t>
            </w:r>
          </w:p>
          <w:p w14:paraId="75CB3DE7" w14:textId="442EE7BF" w:rsidR="00B17441" w:rsidRPr="00B17441" w:rsidRDefault="00B17441" w:rsidP="00CB519E">
            <w:pPr>
              <w:pStyle w:val="Titolo"/>
              <w:snapToGrid w:val="0"/>
              <w:spacing w:before="0" w:after="0"/>
              <w:jc w:val="both"/>
              <w:rPr>
                <w:rFonts w:ascii="Bell MT" w:hAnsi="Bell MT" w:cs="Calibri"/>
                <w:b w:val="0"/>
                <w:sz w:val="22"/>
                <w:szCs w:val="22"/>
              </w:rPr>
            </w:pPr>
            <w:r w:rsidRPr="00B17441">
              <w:rPr>
                <w:rFonts w:ascii="Bell MT" w:hAnsi="Bell MT" w:cs="Calibri"/>
                <w:b w:val="0"/>
                <w:sz w:val="22"/>
                <w:szCs w:val="22"/>
              </w:rPr>
              <w:t>•</w:t>
            </w:r>
            <w:r w:rsidRPr="00B17441">
              <w:rPr>
                <w:rFonts w:ascii="Bell MT" w:hAnsi="Bell MT" w:cs="Calibri"/>
                <w:b w:val="0"/>
                <w:sz w:val="22"/>
                <w:szCs w:val="22"/>
              </w:rPr>
              <w:tab/>
              <w:t>Osservazione diretta del coinvolgimento degli studenti</w:t>
            </w:r>
          </w:p>
          <w:p w14:paraId="5469C539" w14:textId="77777777" w:rsidR="00A64793" w:rsidRDefault="00B17441" w:rsidP="00CB519E">
            <w:pPr>
              <w:pStyle w:val="Titolo"/>
              <w:snapToGrid w:val="0"/>
              <w:spacing w:before="0" w:after="0"/>
              <w:jc w:val="both"/>
              <w:rPr>
                <w:rFonts w:ascii="Bell MT" w:hAnsi="Bell MT" w:cs="Calibri"/>
                <w:b w:val="0"/>
                <w:sz w:val="22"/>
                <w:szCs w:val="22"/>
              </w:rPr>
            </w:pPr>
            <w:r w:rsidRPr="00B17441">
              <w:rPr>
                <w:rFonts w:ascii="Bell MT" w:hAnsi="Bell MT" w:cs="Calibri"/>
                <w:b w:val="0"/>
                <w:sz w:val="22"/>
                <w:szCs w:val="22"/>
              </w:rPr>
              <w:t>•</w:t>
            </w:r>
            <w:r w:rsidRPr="00B17441">
              <w:rPr>
                <w:rFonts w:ascii="Bell MT" w:hAnsi="Bell MT" w:cs="Calibri"/>
                <w:b w:val="0"/>
                <w:sz w:val="22"/>
                <w:szCs w:val="22"/>
              </w:rPr>
              <w:tab/>
              <w:t>Questionari di feedback per docenti e studenti.</w:t>
            </w:r>
          </w:p>
          <w:p w14:paraId="5655B457" w14:textId="77E27259" w:rsidR="008F08F5" w:rsidRPr="008F08F5" w:rsidRDefault="008F08F5" w:rsidP="008F08F5">
            <w:pPr>
              <w:rPr>
                <w:lang w:eastAsia="it-IT"/>
              </w:rPr>
            </w:pPr>
            <w:r>
              <w:rPr>
                <w:lang w:eastAsia="it-IT"/>
              </w:rPr>
              <w:t>Altro…</w:t>
            </w:r>
          </w:p>
        </w:tc>
      </w:tr>
    </w:tbl>
    <w:p w14:paraId="71CB7F37" w14:textId="77777777" w:rsidR="00A64793" w:rsidRPr="001506C6" w:rsidRDefault="00A64793" w:rsidP="00A64793">
      <w:pPr>
        <w:pStyle w:val="Titolo"/>
        <w:ind w:left="-709"/>
        <w:rPr>
          <w:rFonts w:ascii="Bell MT" w:hAnsi="Bell MT" w:cs="Calibri"/>
          <w:sz w:val="22"/>
          <w:szCs w:val="22"/>
        </w:rPr>
      </w:pPr>
      <w:r w:rsidRPr="001506C6">
        <w:rPr>
          <w:rFonts w:ascii="Bell MT" w:hAnsi="Bell MT" w:cs="Calibri"/>
          <w:sz w:val="22"/>
          <w:szCs w:val="22"/>
        </w:rPr>
        <w:t xml:space="preserve">  10 INFORMATIVA SUI PROGETTI </w:t>
      </w:r>
    </w:p>
    <w:tbl>
      <w:tblPr>
        <w:tblW w:w="1048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6"/>
      </w:tblGrid>
      <w:tr w:rsidR="00A64793" w:rsidRPr="001506C6" w14:paraId="6B7888A2" w14:textId="77777777" w:rsidTr="00A64793">
        <w:trPr>
          <w:trHeight w:val="309"/>
        </w:trPr>
        <w:tc>
          <w:tcPr>
            <w:tcW w:w="10486" w:type="dxa"/>
          </w:tcPr>
          <w:p w14:paraId="26DC4610" w14:textId="039560F4" w:rsidR="00A64793" w:rsidRPr="001506C6" w:rsidRDefault="00E71C6E" w:rsidP="008A3EDE">
            <w:pPr>
              <w:pStyle w:val="Titolo"/>
              <w:snapToGrid w:val="0"/>
              <w:jc w:val="both"/>
              <w:rPr>
                <w:rFonts w:ascii="Bell MT" w:hAnsi="Bell MT" w:cs="Calibri"/>
                <w:b w:val="0"/>
                <w:bCs/>
                <w:sz w:val="22"/>
                <w:szCs w:val="22"/>
              </w:rPr>
            </w:pPr>
            <w:r w:rsidRPr="0036173C">
              <w:rPr>
                <w:rFonts w:ascii="Bell MT" w:hAnsi="Bell MT" w:cs="Calibri"/>
                <w:b w:val="0"/>
                <w:sz w:val="22"/>
                <w:szCs w:val="22"/>
              </w:rPr>
              <w:t xml:space="preserve">L’iniziativa sarà veicolata </w:t>
            </w:r>
            <w:r w:rsidR="008A3EDE">
              <w:rPr>
                <w:rFonts w:ascii="Bell MT" w:hAnsi="Bell MT" w:cs="Calibri"/>
                <w:b w:val="0"/>
                <w:sz w:val="22"/>
                <w:szCs w:val="22"/>
              </w:rPr>
              <w:t>sui social dell’Istituto.</w:t>
            </w:r>
            <w:r w:rsidRPr="0036173C">
              <w:rPr>
                <w:rFonts w:ascii="Bell MT" w:hAnsi="Bell MT" w:cs="Calibri"/>
                <w:b w:val="0"/>
                <w:sz w:val="22"/>
                <w:szCs w:val="22"/>
              </w:rPr>
              <w:t xml:space="preserve"> Saranno inoltre emanate</w:t>
            </w:r>
            <w:r>
              <w:rPr>
                <w:rFonts w:ascii="Bell MT" w:hAnsi="Bell MT" w:cs="Calibri"/>
                <w:b w:val="0"/>
                <w:sz w:val="22"/>
                <w:szCs w:val="22"/>
              </w:rPr>
              <w:t xml:space="preserve"> </w:t>
            </w:r>
            <w:r w:rsidR="008A3EDE">
              <w:rPr>
                <w:rFonts w:ascii="Bell MT" w:hAnsi="Bell MT" w:cs="Calibri"/>
                <w:b w:val="0"/>
                <w:sz w:val="22"/>
                <w:szCs w:val="22"/>
              </w:rPr>
              <w:t>circolari e atti del</w:t>
            </w:r>
            <w:r w:rsidRPr="0036173C">
              <w:rPr>
                <w:rFonts w:ascii="Bell MT" w:hAnsi="Bell MT" w:cs="Calibri"/>
                <w:b w:val="0"/>
                <w:sz w:val="22"/>
                <w:szCs w:val="22"/>
              </w:rPr>
              <w:t xml:space="preserve"> Dirigente Scolastico, pubblicati sul sito web della scuola.</w:t>
            </w:r>
          </w:p>
        </w:tc>
      </w:tr>
    </w:tbl>
    <w:p w14:paraId="3A4E0A2F" w14:textId="77777777" w:rsidR="00A64793" w:rsidRDefault="00A64793">
      <w:r>
        <w:br w:type="page"/>
      </w:r>
    </w:p>
    <w:tbl>
      <w:tblPr>
        <w:tblW w:w="12494" w:type="dxa"/>
        <w:tblInd w:w="-5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8"/>
        <w:gridCol w:w="136"/>
        <w:gridCol w:w="402"/>
        <w:gridCol w:w="189"/>
        <w:gridCol w:w="120"/>
        <w:gridCol w:w="409"/>
        <w:gridCol w:w="140"/>
        <w:gridCol w:w="73"/>
        <w:gridCol w:w="1043"/>
        <w:gridCol w:w="398"/>
        <w:gridCol w:w="407"/>
        <w:gridCol w:w="95"/>
        <w:gridCol w:w="65"/>
        <w:gridCol w:w="187"/>
        <w:gridCol w:w="109"/>
        <w:gridCol w:w="543"/>
        <w:gridCol w:w="185"/>
        <w:gridCol w:w="160"/>
        <w:gridCol w:w="169"/>
        <w:gridCol w:w="160"/>
        <w:gridCol w:w="162"/>
        <w:gridCol w:w="300"/>
        <w:gridCol w:w="336"/>
        <w:gridCol w:w="155"/>
        <w:gridCol w:w="368"/>
        <w:gridCol w:w="562"/>
        <w:gridCol w:w="383"/>
        <w:gridCol w:w="223"/>
        <w:gridCol w:w="259"/>
        <w:gridCol w:w="160"/>
        <w:gridCol w:w="448"/>
        <w:gridCol w:w="88"/>
        <w:gridCol w:w="76"/>
        <w:gridCol w:w="441"/>
        <w:gridCol w:w="131"/>
        <w:gridCol w:w="160"/>
        <w:gridCol w:w="165"/>
        <w:gridCol w:w="160"/>
        <w:gridCol w:w="167"/>
        <w:gridCol w:w="160"/>
        <w:gridCol w:w="168"/>
        <w:gridCol w:w="204"/>
      </w:tblGrid>
      <w:tr w:rsidR="00A64793" w:rsidRPr="001506C6" w14:paraId="1434EC85" w14:textId="77777777" w:rsidTr="00A64793">
        <w:trPr>
          <w:gridAfter w:val="5"/>
          <w:wAfter w:w="860" w:type="dxa"/>
          <w:trHeight w:val="46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C840D4" w14:textId="25EAC32B" w:rsidR="00A64793" w:rsidRPr="001506C6" w:rsidRDefault="00A64793" w:rsidP="001D1F72">
            <w:pPr>
              <w:jc w:val="center"/>
              <w:rPr>
                <w:rFonts w:ascii="Bell MT" w:hAnsi="Bell MT"/>
                <w:b/>
                <w:bCs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8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6BE142" w14:textId="77777777" w:rsidR="00A64793" w:rsidRPr="001506C6" w:rsidRDefault="00A64793" w:rsidP="001D1F72">
            <w:pPr>
              <w:rPr>
                <w:rFonts w:ascii="Bell MT" w:hAnsi="Bell MT"/>
                <w:b/>
                <w:bCs/>
                <w:color w:val="000000"/>
                <w:sz w:val="36"/>
                <w:szCs w:val="36"/>
                <w:u w:val="single"/>
              </w:rPr>
            </w:pPr>
          </w:p>
        </w:tc>
        <w:tc>
          <w:tcPr>
            <w:tcW w:w="817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7253" w14:textId="77777777" w:rsidR="00A64793" w:rsidRPr="001506C6" w:rsidRDefault="00A64793" w:rsidP="001D1F72">
            <w:pPr>
              <w:jc w:val="center"/>
              <w:rPr>
                <w:rFonts w:ascii="Bell MT" w:hAnsi="Bell MT"/>
                <w:b/>
                <w:bCs/>
                <w:color w:val="000000"/>
                <w:sz w:val="36"/>
                <w:szCs w:val="36"/>
                <w:u w:val="single"/>
              </w:rPr>
            </w:pPr>
          </w:p>
          <w:p w14:paraId="7F6EBFDD" w14:textId="77777777" w:rsidR="00A64793" w:rsidRPr="001506C6" w:rsidRDefault="00A64793" w:rsidP="001D1F72">
            <w:pPr>
              <w:ind w:left="-1354" w:firstLine="292"/>
              <w:rPr>
                <w:rFonts w:ascii="Bell MT" w:hAnsi="Bell MT"/>
                <w:b/>
                <w:bCs/>
                <w:color w:val="000000"/>
                <w:sz w:val="36"/>
                <w:szCs w:val="36"/>
                <w:u w:val="single"/>
              </w:rPr>
            </w:pPr>
            <w:r w:rsidRPr="001506C6">
              <w:rPr>
                <w:rFonts w:ascii="Bell MT" w:hAnsi="Bell MT"/>
                <w:b/>
                <w:bCs/>
                <w:color w:val="000000"/>
                <w:sz w:val="36"/>
                <w:szCs w:val="36"/>
              </w:rPr>
              <w:t xml:space="preserve">                </w:t>
            </w:r>
            <w:r w:rsidRPr="001506C6">
              <w:rPr>
                <w:rFonts w:ascii="Bell MT" w:hAnsi="Bell MT"/>
                <w:b/>
                <w:bCs/>
                <w:color w:val="000000"/>
                <w:sz w:val="36"/>
                <w:szCs w:val="36"/>
                <w:u w:val="single"/>
              </w:rPr>
              <w:t>RISORSE UMANE</w:t>
            </w:r>
          </w:p>
        </w:tc>
        <w:tc>
          <w:tcPr>
            <w:tcW w:w="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3847C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5BE64FC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</w:tr>
      <w:tr w:rsidR="00A64793" w:rsidRPr="001506C6" w14:paraId="38267C70" w14:textId="77777777" w:rsidTr="00A64793">
        <w:trPr>
          <w:trHeight w:val="255"/>
        </w:trPr>
        <w:tc>
          <w:tcPr>
            <w:tcW w:w="27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25D0B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847B6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2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ED5A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58689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724BD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940E0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3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9F86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D6C2D5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D0F1D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AC0C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E89FA0A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1584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85886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D1EA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9D18E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8FC5E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</w:tr>
      <w:tr w:rsidR="00A64793" w:rsidRPr="001506C6" w14:paraId="69977615" w14:textId="77777777" w:rsidTr="00A64793">
        <w:trPr>
          <w:gridAfter w:val="3"/>
          <w:wAfter w:w="533" w:type="dxa"/>
          <w:trHeight w:val="300"/>
        </w:trPr>
        <w:tc>
          <w:tcPr>
            <w:tcW w:w="27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A9CF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F2ADC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2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C30C3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75F76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1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661BAA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54034E1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383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79B3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interne n. ___ esterne  n. ____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E9954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E210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62A4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19A1DE5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9BEBF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</w:tr>
      <w:tr w:rsidR="00A64793" w:rsidRPr="001506C6" w14:paraId="190B10B3" w14:textId="77777777" w:rsidTr="00A64793">
        <w:trPr>
          <w:trHeight w:val="300"/>
        </w:trPr>
        <w:tc>
          <w:tcPr>
            <w:tcW w:w="27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F584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CCC1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2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7CF12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BFE8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1DD02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85245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3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8F1EA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F582F0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CFE70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F2F0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8D9E2BD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48BF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AA4B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4D017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0230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09A44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</w:tr>
      <w:tr w:rsidR="00A64793" w:rsidRPr="001506C6" w14:paraId="33BE7E20" w14:textId="77777777" w:rsidTr="00A64793">
        <w:trPr>
          <w:gridAfter w:val="5"/>
          <w:wAfter w:w="860" w:type="dxa"/>
          <w:trHeight w:val="375"/>
        </w:trPr>
        <w:tc>
          <w:tcPr>
            <w:tcW w:w="779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C6F61" w14:textId="77777777" w:rsidR="00A64793" w:rsidRDefault="00A64793" w:rsidP="001D1F72">
            <w:pPr>
              <w:rPr>
                <w:rFonts w:ascii="Bell MT" w:hAnsi="Bell MT"/>
                <w:b/>
                <w:bCs/>
                <w:color w:val="000000"/>
                <w:sz w:val="28"/>
                <w:szCs w:val="28"/>
              </w:rPr>
            </w:pPr>
            <w:r w:rsidRPr="001506C6">
              <w:rPr>
                <w:rFonts w:ascii="Bell MT" w:hAnsi="Bell MT"/>
                <w:b/>
                <w:bCs/>
                <w:color w:val="000000"/>
                <w:sz w:val="28"/>
                <w:szCs w:val="28"/>
              </w:rPr>
              <w:t>TIPOLOGIA RISORSE UMANE</w:t>
            </w:r>
          </w:p>
          <w:p w14:paraId="1E99B99A" w14:textId="77777777" w:rsidR="00A64793" w:rsidRPr="001506C6" w:rsidRDefault="00A64793" w:rsidP="001D1F72">
            <w:pPr>
              <w:rPr>
                <w:rFonts w:ascii="Bell MT" w:hAnsi="Bell MT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A7208DD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3CAB770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1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C2386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81B8B5E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</w:tr>
      <w:tr w:rsidR="00A64793" w:rsidRPr="001506C6" w14:paraId="18B93C93" w14:textId="77777777" w:rsidTr="00A64793">
        <w:trPr>
          <w:gridAfter w:val="10"/>
          <w:wAfter w:w="1781" w:type="dxa"/>
          <w:trHeight w:val="690"/>
        </w:trPr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F95776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Gruppi di Progetto</w:t>
            </w: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086E" w14:textId="77777777" w:rsidR="00A64793" w:rsidRPr="001506C6" w:rsidRDefault="00A64793" w:rsidP="001D1F72">
            <w:pPr>
              <w:ind w:left="-354" w:firstLine="354"/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Nominativo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5781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Qualifica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EA6C9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Ore frontali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14C53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Ore non frontali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A0E27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Ore a   recupero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DCDB4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Firma</w:t>
            </w:r>
          </w:p>
        </w:tc>
      </w:tr>
      <w:tr w:rsidR="00A64793" w:rsidRPr="001506C6" w14:paraId="227454DD" w14:textId="77777777" w:rsidTr="00A64793">
        <w:trPr>
          <w:gridAfter w:val="10"/>
          <w:wAfter w:w="1781" w:type="dxa"/>
          <w:trHeight w:val="450"/>
        </w:trPr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558023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Responsabile</w:t>
            </w: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830E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D565F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773BF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3C55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974978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A4A19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98231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</w:tr>
      <w:tr w:rsidR="00A64793" w:rsidRPr="001506C6" w14:paraId="718A4A98" w14:textId="77777777" w:rsidTr="00A64793">
        <w:trPr>
          <w:gridAfter w:val="10"/>
          <w:wAfter w:w="1781" w:type="dxa"/>
          <w:trHeight w:val="300"/>
        </w:trPr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6B90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Altri Docenti</w:t>
            </w: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365E0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83829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6B6A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985A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397C2E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5DAF1F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4443B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264034C3" w14:textId="77777777" w:rsidTr="00A64793">
        <w:trPr>
          <w:gridAfter w:val="10"/>
          <w:wAfter w:w="1781" w:type="dxa"/>
          <w:trHeight w:val="300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CAE24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17DE9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81D86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17B45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B486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6443D5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B3A56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9EE1A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51061423" w14:textId="77777777" w:rsidTr="00A64793">
        <w:trPr>
          <w:gridAfter w:val="10"/>
          <w:wAfter w:w="1781" w:type="dxa"/>
          <w:trHeight w:val="300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4E41A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F62F4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1C9A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A4ACA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3F130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08950D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B1308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BE65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06362D45" w14:textId="77777777" w:rsidTr="00A64793">
        <w:trPr>
          <w:gridAfter w:val="10"/>
          <w:wAfter w:w="1781" w:type="dxa"/>
          <w:trHeight w:val="300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6EAF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625F6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B27E9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6CB72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797EE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2C2BD4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A177E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41C15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6D23F9AD" w14:textId="77777777" w:rsidTr="00A64793">
        <w:trPr>
          <w:gridAfter w:val="10"/>
          <w:wAfter w:w="1781" w:type="dxa"/>
          <w:trHeight w:val="300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36929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63378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159D0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4487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98DB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B8CAAD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3FC68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6E60A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5762EA72" w14:textId="77777777" w:rsidTr="00A64793">
        <w:trPr>
          <w:gridAfter w:val="10"/>
          <w:wAfter w:w="1781" w:type="dxa"/>
          <w:trHeight w:val="300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E5F5B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E320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21DE2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17071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9D4F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6695BA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AB29F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3647E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0E0360AF" w14:textId="77777777" w:rsidTr="00A64793">
        <w:trPr>
          <w:gridAfter w:val="10"/>
          <w:wAfter w:w="1781" w:type="dxa"/>
          <w:trHeight w:val="300"/>
        </w:trPr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90BDB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Figure esterne                                    (consulenti, esperti, ecc.)</w:t>
            </w: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8E60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ACD18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F1D9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13C2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8BD21D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089E2B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A660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49A7A153" w14:textId="77777777" w:rsidTr="00A64793">
        <w:trPr>
          <w:gridAfter w:val="10"/>
          <w:wAfter w:w="1781" w:type="dxa"/>
          <w:trHeight w:val="300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0C8B5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84E5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276D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03918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25EA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7A2D78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F158E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AD4EF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3179E6E0" w14:textId="77777777" w:rsidTr="00A64793">
        <w:trPr>
          <w:gridAfter w:val="10"/>
          <w:wAfter w:w="1781" w:type="dxa"/>
          <w:trHeight w:val="300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4D873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091CF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B0D3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8DF5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4BAC8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8E6F23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4A5B73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F411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7025FDA9" w14:textId="77777777" w:rsidTr="00A64793">
        <w:trPr>
          <w:gridAfter w:val="10"/>
          <w:wAfter w:w="1781" w:type="dxa"/>
          <w:trHeight w:val="315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AE9C8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5F4B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9E96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87E8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19795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F13A33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26ECD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171C2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3A58FE1E" w14:textId="77777777" w:rsidTr="00A64793">
        <w:trPr>
          <w:gridAfter w:val="10"/>
          <w:wAfter w:w="1781" w:type="dxa"/>
          <w:trHeight w:val="300"/>
        </w:trPr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2298" w14:textId="77777777" w:rsidR="00A64793" w:rsidRDefault="00A64793" w:rsidP="001D1F72">
            <w:pPr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 xml:space="preserve">Personale </w:t>
            </w:r>
            <w:proofErr w:type="gramStart"/>
            <w:r w:rsidRPr="001506C6">
              <w:rPr>
                <w:rFonts w:ascii="Bell MT" w:hAnsi="Bell MT"/>
                <w:color w:val="000000"/>
              </w:rPr>
              <w:t xml:space="preserve">ATA:   </w:t>
            </w:r>
            <w:proofErr w:type="gramEnd"/>
            <w:r w:rsidRPr="001506C6">
              <w:rPr>
                <w:rFonts w:ascii="Bell MT" w:hAnsi="Bell MT"/>
                <w:color w:val="000000"/>
              </w:rPr>
              <w:t xml:space="preserve">                   D.S.G.A.                          Assistente </w:t>
            </w:r>
            <w:proofErr w:type="spellStart"/>
            <w:proofErr w:type="gramStart"/>
            <w:r w:rsidRPr="001506C6">
              <w:rPr>
                <w:rFonts w:ascii="Bell MT" w:hAnsi="Bell MT"/>
                <w:color w:val="000000"/>
              </w:rPr>
              <w:t>amm.vo</w:t>
            </w:r>
            <w:proofErr w:type="spellEnd"/>
            <w:proofErr w:type="gramEnd"/>
            <w:r w:rsidRPr="001506C6">
              <w:rPr>
                <w:rFonts w:ascii="Bell MT" w:hAnsi="Bell MT"/>
                <w:color w:val="000000"/>
              </w:rPr>
              <w:t xml:space="preserve">   </w:t>
            </w:r>
          </w:p>
          <w:p w14:paraId="01191822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 xml:space="preserve"> Assistente tecnico       Collaboratore scolastico</w:t>
            </w: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F8E05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1C19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DEEB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6D687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C0EE4E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830A84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73E2C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4AF715E6" w14:textId="77777777" w:rsidTr="00A64793">
        <w:trPr>
          <w:gridAfter w:val="10"/>
          <w:wAfter w:w="1781" w:type="dxa"/>
          <w:trHeight w:val="300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9A077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DA75C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3BC2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48F2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267C6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3D413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B98C5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0A7EE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004BA305" w14:textId="77777777" w:rsidTr="00A64793">
        <w:trPr>
          <w:gridAfter w:val="10"/>
          <w:wAfter w:w="1781" w:type="dxa"/>
          <w:trHeight w:val="300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FA7D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95065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E1B5E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B58C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D91E1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322C4C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A24FE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05C2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757C73F1" w14:textId="77777777" w:rsidTr="00A64793">
        <w:trPr>
          <w:gridAfter w:val="10"/>
          <w:wAfter w:w="1781" w:type="dxa"/>
          <w:trHeight w:val="300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AB7D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4CEDA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4D66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117B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963D6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E805DF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62309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B071C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784C647E" w14:textId="77777777" w:rsidTr="00A64793">
        <w:trPr>
          <w:gridAfter w:val="10"/>
          <w:wAfter w:w="1781" w:type="dxa"/>
          <w:trHeight w:val="300"/>
        </w:trPr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8DC49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2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7C08D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2A782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E83E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A46F9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919DFE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66E374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0AC3D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73AF9561" w14:textId="77777777" w:rsidTr="00A64793">
        <w:trPr>
          <w:gridAfter w:val="10"/>
          <w:wAfter w:w="1781" w:type="dxa"/>
          <w:trHeight w:val="300"/>
        </w:trPr>
        <w:tc>
          <w:tcPr>
            <w:tcW w:w="4820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828CA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TOTALE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1A055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9347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CEDFAF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83510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85D48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1EFDFE98" w14:textId="77777777" w:rsidTr="00A64793">
        <w:trPr>
          <w:gridAfter w:val="10"/>
          <w:wAfter w:w="1781" w:type="dxa"/>
          <w:trHeight w:val="300"/>
        </w:trPr>
        <w:tc>
          <w:tcPr>
            <w:tcW w:w="779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29EC1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NOTE:</w:t>
            </w:r>
          </w:p>
        </w:tc>
        <w:tc>
          <w:tcPr>
            <w:tcW w:w="23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9116F9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2B2586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B6212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0443F1F5" w14:textId="77777777" w:rsidTr="00A64793">
        <w:trPr>
          <w:gridAfter w:val="10"/>
          <w:wAfter w:w="1781" w:type="dxa"/>
          <w:trHeight w:val="300"/>
        </w:trPr>
        <w:tc>
          <w:tcPr>
            <w:tcW w:w="779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CD96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A818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67D3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154B40B9" w14:textId="77777777" w:rsidTr="00A64793">
        <w:trPr>
          <w:gridAfter w:val="9"/>
          <w:wAfter w:w="1730" w:type="dxa"/>
          <w:trHeight w:val="300"/>
        </w:trPr>
        <w:tc>
          <w:tcPr>
            <w:tcW w:w="28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9432" w14:textId="77777777" w:rsidR="00A64793" w:rsidRDefault="00A64793" w:rsidP="001D1F72">
            <w:pPr>
              <w:rPr>
                <w:rFonts w:ascii="Bell MT" w:hAnsi="Bell MT"/>
                <w:b/>
                <w:bCs/>
                <w:color w:val="000000"/>
              </w:rPr>
            </w:pPr>
            <w:r w:rsidRPr="001506C6">
              <w:rPr>
                <w:rFonts w:ascii="Bell MT" w:hAnsi="Bell MT"/>
                <w:b/>
                <w:bCs/>
                <w:color w:val="000000"/>
              </w:rPr>
              <w:t>Materiali</w:t>
            </w:r>
          </w:p>
          <w:p w14:paraId="6A4B18C7" w14:textId="77777777" w:rsidR="00A64793" w:rsidRPr="001506C6" w:rsidRDefault="00A64793" w:rsidP="001D1F72">
            <w:pPr>
              <w:rPr>
                <w:rFonts w:ascii="Bell MT" w:hAnsi="Bell MT"/>
                <w:b/>
                <w:bCs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8998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6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7D5D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16E7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3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65A6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660F5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24DB4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BCCB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69FBF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</w:tr>
      <w:tr w:rsidR="00A64793" w:rsidRPr="001506C6" w14:paraId="296384E7" w14:textId="77777777" w:rsidTr="00A64793">
        <w:trPr>
          <w:gridAfter w:val="10"/>
          <w:wAfter w:w="1768" w:type="dxa"/>
          <w:trHeight w:val="495"/>
        </w:trPr>
        <w:tc>
          <w:tcPr>
            <w:tcW w:w="953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C6FD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Beni e servizi da utilizzare</w:t>
            </w:r>
          </w:p>
        </w:tc>
        <w:tc>
          <w:tcPr>
            <w:tcW w:w="11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479DB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73A61F04" w14:textId="77777777" w:rsidTr="00A64793">
        <w:trPr>
          <w:gridAfter w:val="10"/>
          <w:wAfter w:w="1768" w:type="dxa"/>
          <w:trHeight w:val="510"/>
        </w:trPr>
        <w:tc>
          <w:tcPr>
            <w:tcW w:w="953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612F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Beni e servizi da acquisire</w:t>
            </w:r>
          </w:p>
        </w:tc>
        <w:tc>
          <w:tcPr>
            <w:tcW w:w="11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4760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55EF7CF7" w14:textId="77777777" w:rsidTr="00A64793">
        <w:trPr>
          <w:gridAfter w:val="10"/>
          <w:wAfter w:w="1768" w:type="dxa"/>
          <w:trHeight w:val="300"/>
        </w:trPr>
        <w:tc>
          <w:tcPr>
            <w:tcW w:w="28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05D5" w14:textId="77777777" w:rsidR="00A64793" w:rsidRPr="001506C6" w:rsidRDefault="00A64793" w:rsidP="001D1F72">
            <w:pPr>
              <w:rPr>
                <w:rFonts w:ascii="Bell MT" w:hAnsi="Bell MT"/>
                <w:b/>
                <w:bCs/>
                <w:color w:val="000000"/>
              </w:rPr>
            </w:pPr>
            <w:r w:rsidRPr="001506C6">
              <w:rPr>
                <w:rFonts w:ascii="Bell MT" w:hAnsi="Bell MT"/>
                <w:b/>
                <w:bCs/>
                <w:color w:val="000000"/>
              </w:rPr>
              <w:t>Altro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8D60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6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8347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C07BF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3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F2C4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B34E0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3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84FF6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1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815C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</w:tr>
      <w:tr w:rsidR="00A64793" w:rsidRPr="001506C6" w14:paraId="6A2A4BFC" w14:textId="77777777" w:rsidTr="00A64793">
        <w:trPr>
          <w:gridAfter w:val="10"/>
          <w:wAfter w:w="1768" w:type="dxa"/>
          <w:trHeight w:val="509"/>
        </w:trPr>
        <w:tc>
          <w:tcPr>
            <w:tcW w:w="9533" w:type="dxa"/>
            <w:gridSpan w:val="2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E1B3" w14:textId="23E97108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</w:p>
        </w:tc>
        <w:tc>
          <w:tcPr>
            <w:tcW w:w="11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854B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 </w:t>
            </w:r>
          </w:p>
        </w:tc>
      </w:tr>
      <w:tr w:rsidR="00A64793" w:rsidRPr="001506C6" w14:paraId="07AAF825" w14:textId="77777777" w:rsidTr="00A64793">
        <w:trPr>
          <w:gridAfter w:val="10"/>
          <w:wAfter w:w="1768" w:type="dxa"/>
          <w:trHeight w:val="509"/>
        </w:trPr>
        <w:tc>
          <w:tcPr>
            <w:tcW w:w="9533" w:type="dxa"/>
            <w:gridSpan w:val="2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F629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19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D6727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</w:tr>
      <w:tr w:rsidR="00A64793" w:rsidRPr="001506C6" w14:paraId="0E0DB4C1" w14:textId="77777777" w:rsidTr="00A64793">
        <w:trPr>
          <w:gridAfter w:val="10"/>
          <w:wAfter w:w="1768" w:type="dxa"/>
          <w:trHeight w:val="300"/>
        </w:trPr>
        <w:tc>
          <w:tcPr>
            <w:tcW w:w="28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6707" w14:textId="77777777" w:rsidR="00A64793" w:rsidRPr="001506C6" w:rsidRDefault="00A64793" w:rsidP="001D1F72">
            <w:pPr>
              <w:rPr>
                <w:rFonts w:ascii="Bell MT" w:hAnsi="Bell MT"/>
                <w:b/>
                <w:bCs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4B3C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7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A38E1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E1C9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1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6B1E3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3173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30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CD667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1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A0E27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</w:tr>
      <w:tr w:rsidR="00A64793" w:rsidRPr="001506C6" w14:paraId="3A0C15B9" w14:textId="77777777" w:rsidTr="00A64793">
        <w:trPr>
          <w:gridAfter w:val="10"/>
          <w:wAfter w:w="1768" w:type="dxa"/>
          <w:trHeight w:val="300"/>
        </w:trPr>
        <w:tc>
          <w:tcPr>
            <w:tcW w:w="28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C07A3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DC28C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7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D2F88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3080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1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26BE7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25FC0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3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012A1" w14:textId="77777777" w:rsidR="00A64793" w:rsidRPr="001506C6" w:rsidRDefault="00A64793" w:rsidP="001D1F72">
            <w:pPr>
              <w:jc w:val="center"/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color w:val="000000"/>
              </w:rPr>
              <w:t>TOTALE</w:t>
            </w:r>
          </w:p>
        </w:tc>
        <w:tc>
          <w:tcPr>
            <w:tcW w:w="11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8812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</w:tr>
      <w:tr w:rsidR="00A64793" w:rsidRPr="001506C6" w14:paraId="225DF17C" w14:textId="77777777" w:rsidTr="00A64793">
        <w:trPr>
          <w:gridAfter w:val="10"/>
          <w:wAfter w:w="1768" w:type="dxa"/>
          <w:trHeight w:val="300"/>
        </w:trPr>
        <w:tc>
          <w:tcPr>
            <w:tcW w:w="28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81B62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F33E1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7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5F7D6" w14:textId="2C26D043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18FF4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1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C71DC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8E62F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230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343B5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19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95E28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</w:tr>
      <w:tr w:rsidR="00A64793" w:rsidRPr="001506C6" w14:paraId="55C48894" w14:textId="77777777" w:rsidTr="00A64793">
        <w:trPr>
          <w:gridAfter w:val="6"/>
          <w:wAfter w:w="961" w:type="dxa"/>
          <w:trHeight w:val="300"/>
        </w:trPr>
        <w:tc>
          <w:tcPr>
            <w:tcW w:w="11533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F4345" w14:textId="77777777" w:rsidR="00A64793" w:rsidRPr="001506C6" w:rsidRDefault="00A64793" w:rsidP="00F8681C">
            <w:pPr>
              <w:rPr>
                <w:rFonts w:ascii="Bell MT" w:hAnsi="Bell MT"/>
                <w:color w:val="000000"/>
              </w:rPr>
            </w:pPr>
          </w:p>
        </w:tc>
      </w:tr>
      <w:tr w:rsidR="00A64793" w:rsidRPr="001506C6" w14:paraId="1650F735" w14:textId="77777777" w:rsidTr="00A64793">
        <w:trPr>
          <w:gridAfter w:val="11"/>
          <w:wAfter w:w="1856" w:type="dxa"/>
          <w:trHeight w:val="300"/>
        </w:trPr>
        <w:tc>
          <w:tcPr>
            <w:tcW w:w="35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7F51C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  <w:p w14:paraId="2522ED2B" w14:textId="220C994A" w:rsidR="00A64793" w:rsidRPr="001506C6" w:rsidRDefault="006115EB" w:rsidP="001D1F72">
            <w:pPr>
              <w:rPr>
                <w:rFonts w:ascii="Bell MT" w:hAnsi="Bell MT"/>
                <w:color w:val="000000"/>
              </w:rPr>
            </w:pPr>
            <w:r>
              <w:rPr>
                <w:rFonts w:ascii="Bell MT" w:hAnsi="Bell MT"/>
                <w:color w:val="000000"/>
              </w:rPr>
              <w:t>Capaccio Paestum</w:t>
            </w:r>
            <w:r w:rsidR="00A64793" w:rsidRPr="001506C6">
              <w:rPr>
                <w:rFonts w:ascii="Bell MT" w:hAnsi="Bell MT"/>
                <w:color w:val="000000"/>
              </w:rPr>
              <w:t xml:space="preserve">, lì       </w:t>
            </w:r>
          </w:p>
        </w:tc>
        <w:tc>
          <w:tcPr>
            <w:tcW w:w="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154BA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C2FB3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EAE7B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11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9752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218B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</w:p>
        </w:tc>
        <w:tc>
          <w:tcPr>
            <w:tcW w:w="3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DBBF9" w14:textId="77777777" w:rsidR="00A64793" w:rsidRPr="001506C6" w:rsidRDefault="00A64793" w:rsidP="001D1F72">
            <w:pPr>
              <w:rPr>
                <w:rFonts w:ascii="Bell MT" w:hAnsi="Bell MT"/>
                <w:color w:val="000000"/>
              </w:rPr>
            </w:pPr>
            <w:r w:rsidRPr="001506C6">
              <w:rPr>
                <w:rFonts w:ascii="Bell MT" w:hAnsi="Bell MT"/>
                <w:b/>
                <w:bCs/>
                <w:color w:val="000000"/>
              </w:rPr>
              <w:t>Il Responsabile del Progetto</w:t>
            </w:r>
          </w:p>
        </w:tc>
      </w:tr>
    </w:tbl>
    <w:p w14:paraId="3B286520" w14:textId="77777777" w:rsidR="00A64793" w:rsidRPr="001506C6" w:rsidRDefault="00A64793" w:rsidP="00A64793">
      <w:pPr>
        <w:pStyle w:val="Corpotesto"/>
        <w:rPr>
          <w:rFonts w:ascii="Bell MT" w:hAnsi="Bell MT"/>
        </w:rPr>
      </w:pPr>
    </w:p>
    <w:p w14:paraId="2158C0DB" w14:textId="77777777" w:rsidR="00A64793" w:rsidRPr="001506C6" w:rsidRDefault="00A64793" w:rsidP="00A64793">
      <w:pPr>
        <w:pStyle w:val="Corpotesto"/>
        <w:rPr>
          <w:rFonts w:ascii="Bell MT" w:hAnsi="Bell MT"/>
        </w:rPr>
      </w:pPr>
    </w:p>
    <w:tbl>
      <w:tblPr>
        <w:tblpPr w:leftFromText="141" w:rightFromText="141" w:vertAnchor="text" w:horzAnchor="margin" w:tblpXSpec="center" w:tblpY="39"/>
        <w:tblW w:w="90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1011"/>
        <w:gridCol w:w="1008"/>
        <w:gridCol w:w="399"/>
        <w:gridCol w:w="608"/>
        <w:gridCol w:w="1008"/>
      </w:tblGrid>
      <w:tr w:rsidR="00A64793" w:rsidRPr="001506C6" w14:paraId="30E6BA64" w14:textId="77777777" w:rsidTr="001D1F72">
        <w:tc>
          <w:tcPr>
            <w:tcW w:w="9074" w:type="dxa"/>
            <w:gridSpan w:val="6"/>
            <w:shd w:val="pct10" w:color="auto" w:fill="FFFFFF"/>
            <w:hideMark/>
          </w:tcPr>
          <w:p w14:paraId="64EB45EE" w14:textId="36D47D96" w:rsidR="00A64793" w:rsidRPr="001506C6" w:rsidRDefault="00A64793" w:rsidP="001D1F72">
            <w:pPr>
              <w:pStyle w:val="Titolo6"/>
              <w:rPr>
                <w:rFonts w:ascii="Bell MT" w:hAnsi="Bell MT"/>
                <w:sz w:val="24"/>
                <w:szCs w:val="24"/>
              </w:rPr>
            </w:pPr>
            <w:r w:rsidRPr="001506C6">
              <w:rPr>
                <w:rFonts w:ascii="Bell MT" w:hAnsi="Bell MT"/>
                <w:sz w:val="24"/>
                <w:szCs w:val="24"/>
              </w:rPr>
              <w:t>GRIGLIA di valutazione dei progetti da inserire nel P</w:t>
            </w:r>
            <w:r w:rsidR="006115EB">
              <w:rPr>
                <w:rFonts w:ascii="Bell MT" w:hAnsi="Bell MT"/>
                <w:sz w:val="24"/>
                <w:szCs w:val="24"/>
              </w:rPr>
              <w:t>T</w:t>
            </w:r>
            <w:r w:rsidRPr="001506C6">
              <w:rPr>
                <w:rFonts w:ascii="Bell MT" w:hAnsi="Bell MT"/>
                <w:sz w:val="24"/>
                <w:szCs w:val="24"/>
              </w:rPr>
              <w:t>OF</w:t>
            </w:r>
          </w:p>
        </w:tc>
      </w:tr>
      <w:tr w:rsidR="00A64793" w:rsidRPr="001506C6" w14:paraId="16B35F36" w14:textId="77777777" w:rsidTr="001D1F72">
        <w:tc>
          <w:tcPr>
            <w:tcW w:w="9074" w:type="dxa"/>
            <w:gridSpan w:val="6"/>
            <w:hideMark/>
          </w:tcPr>
          <w:p w14:paraId="1E895CA1" w14:textId="77777777" w:rsidR="00A64793" w:rsidRPr="001506C6" w:rsidRDefault="00A64793" w:rsidP="001D1F72">
            <w:pPr>
              <w:jc w:val="both"/>
              <w:rPr>
                <w:rFonts w:ascii="Bell MT" w:hAnsi="Bell MT"/>
                <w:b/>
                <w:sz w:val="16"/>
                <w:szCs w:val="16"/>
              </w:rPr>
            </w:pPr>
            <w:r w:rsidRPr="001506C6">
              <w:rPr>
                <w:rFonts w:ascii="Bell MT" w:hAnsi="Bell MT"/>
                <w:b/>
              </w:rPr>
              <w:t>Valutazione della Commissione</w:t>
            </w:r>
            <w:r w:rsidRPr="001506C6">
              <w:rPr>
                <w:rStyle w:val="Rimandonotaapidipagina"/>
                <w:rFonts w:ascii="Bell MT" w:hAnsi="Bell MT"/>
                <w:b/>
              </w:rPr>
              <w:footnoteReference w:id="2"/>
            </w:r>
            <w:r w:rsidRPr="001506C6">
              <w:rPr>
                <w:rFonts w:ascii="Bell MT" w:hAnsi="Bell MT"/>
                <w:b/>
              </w:rPr>
              <w:t xml:space="preserve"> </w:t>
            </w:r>
          </w:p>
        </w:tc>
      </w:tr>
      <w:tr w:rsidR="00A64793" w:rsidRPr="001506C6" w14:paraId="2BC69D37" w14:textId="77777777" w:rsidTr="001D1F72">
        <w:tc>
          <w:tcPr>
            <w:tcW w:w="9074" w:type="dxa"/>
            <w:gridSpan w:val="6"/>
          </w:tcPr>
          <w:p w14:paraId="7A586278" w14:textId="77777777" w:rsidR="00A64793" w:rsidRPr="001506C6" w:rsidRDefault="00A64793" w:rsidP="001D1F72">
            <w:pPr>
              <w:spacing w:before="120" w:after="120"/>
              <w:jc w:val="both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punteggio attribuito sulla base della rispondenza del progetto ai seguenti indicatori (barrare con una x il punteggio corrispondente)</w:t>
            </w:r>
          </w:p>
        </w:tc>
      </w:tr>
      <w:tr w:rsidR="00A64793" w:rsidRPr="001506C6" w14:paraId="5F54ED0B" w14:textId="77777777" w:rsidTr="001D1F72">
        <w:trPr>
          <w:trHeight w:val="454"/>
        </w:trPr>
        <w:tc>
          <w:tcPr>
            <w:tcW w:w="5040" w:type="dxa"/>
            <w:vAlign w:val="center"/>
            <w:hideMark/>
          </w:tcPr>
          <w:p w14:paraId="7D8A1820" w14:textId="586181C0" w:rsidR="00A64793" w:rsidRPr="001506C6" w:rsidRDefault="00A64793" w:rsidP="00A64793">
            <w:pPr>
              <w:numPr>
                <w:ilvl w:val="0"/>
                <w:numId w:val="3"/>
              </w:numPr>
              <w:tabs>
                <w:tab w:val="num" w:pos="290"/>
              </w:tabs>
              <w:spacing w:line="240" w:lineRule="auto"/>
              <w:ind w:left="290" w:hanging="290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Coerenza con le finalità del P</w:t>
            </w:r>
            <w:r w:rsidR="006115EB">
              <w:rPr>
                <w:rFonts w:ascii="Bell MT" w:hAnsi="Bell MT"/>
              </w:rPr>
              <w:t>T</w:t>
            </w:r>
            <w:r w:rsidRPr="001506C6">
              <w:rPr>
                <w:rFonts w:ascii="Bell MT" w:hAnsi="Bell MT"/>
              </w:rPr>
              <w:t>OF</w:t>
            </w:r>
          </w:p>
        </w:tc>
        <w:tc>
          <w:tcPr>
            <w:tcW w:w="1011" w:type="dxa"/>
            <w:vAlign w:val="center"/>
            <w:hideMark/>
          </w:tcPr>
          <w:p w14:paraId="35CC78F7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0</w:t>
            </w:r>
          </w:p>
        </w:tc>
        <w:tc>
          <w:tcPr>
            <w:tcW w:w="1008" w:type="dxa"/>
            <w:vAlign w:val="center"/>
            <w:hideMark/>
          </w:tcPr>
          <w:p w14:paraId="00496098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1</w:t>
            </w:r>
          </w:p>
        </w:tc>
        <w:tc>
          <w:tcPr>
            <w:tcW w:w="1007" w:type="dxa"/>
            <w:gridSpan w:val="2"/>
            <w:vAlign w:val="center"/>
            <w:hideMark/>
          </w:tcPr>
          <w:p w14:paraId="1A0B57ED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2</w:t>
            </w:r>
          </w:p>
        </w:tc>
        <w:tc>
          <w:tcPr>
            <w:tcW w:w="1008" w:type="dxa"/>
            <w:vAlign w:val="center"/>
            <w:hideMark/>
          </w:tcPr>
          <w:p w14:paraId="4038D51F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3</w:t>
            </w:r>
          </w:p>
        </w:tc>
      </w:tr>
      <w:tr w:rsidR="00A64793" w:rsidRPr="001506C6" w14:paraId="539B1A20" w14:textId="77777777" w:rsidTr="001D1F72">
        <w:trPr>
          <w:trHeight w:val="454"/>
        </w:trPr>
        <w:tc>
          <w:tcPr>
            <w:tcW w:w="5040" w:type="dxa"/>
            <w:vAlign w:val="center"/>
            <w:hideMark/>
          </w:tcPr>
          <w:p w14:paraId="5816A8CB" w14:textId="77777777" w:rsidR="00A64793" w:rsidRPr="001506C6" w:rsidRDefault="00A64793" w:rsidP="00A64793">
            <w:pPr>
              <w:numPr>
                <w:ilvl w:val="0"/>
                <w:numId w:val="3"/>
              </w:numPr>
              <w:tabs>
                <w:tab w:val="num" w:pos="290"/>
              </w:tabs>
              <w:spacing w:line="240" w:lineRule="auto"/>
              <w:ind w:left="290" w:hanging="290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Sviluppo delle competenze tecnico-professionali</w:t>
            </w:r>
          </w:p>
        </w:tc>
        <w:tc>
          <w:tcPr>
            <w:tcW w:w="1011" w:type="dxa"/>
            <w:vAlign w:val="center"/>
            <w:hideMark/>
          </w:tcPr>
          <w:p w14:paraId="78565FDD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0</w:t>
            </w:r>
          </w:p>
        </w:tc>
        <w:tc>
          <w:tcPr>
            <w:tcW w:w="1008" w:type="dxa"/>
            <w:vAlign w:val="center"/>
            <w:hideMark/>
          </w:tcPr>
          <w:p w14:paraId="24A8A59C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1</w:t>
            </w:r>
          </w:p>
        </w:tc>
        <w:tc>
          <w:tcPr>
            <w:tcW w:w="1007" w:type="dxa"/>
            <w:gridSpan w:val="2"/>
            <w:vAlign w:val="center"/>
            <w:hideMark/>
          </w:tcPr>
          <w:p w14:paraId="74E6231E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2</w:t>
            </w:r>
          </w:p>
        </w:tc>
        <w:tc>
          <w:tcPr>
            <w:tcW w:w="1008" w:type="dxa"/>
            <w:vAlign w:val="center"/>
            <w:hideMark/>
          </w:tcPr>
          <w:p w14:paraId="3BDE20BF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3</w:t>
            </w:r>
          </w:p>
        </w:tc>
      </w:tr>
      <w:tr w:rsidR="00A64793" w:rsidRPr="001506C6" w14:paraId="27620BC6" w14:textId="77777777" w:rsidTr="001D1F72">
        <w:trPr>
          <w:trHeight w:val="454"/>
        </w:trPr>
        <w:tc>
          <w:tcPr>
            <w:tcW w:w="5040" w:type="dxa"/>
            <w:vAlign w:val="center"/>
            <w:hideMark/>
          </w:tcPr>
          <w:p w14:paraId="00461632" w14:textId="77777777" w:rsidR="00A64793" w:rsidRPr="001506C6" w:rsidRDefault="00A64793" w:rsidP="00A64793">
            <w:pPr>
              <w:numPr>
                <w:ilvl w:val="0"/>
                <w:numId w:val="3"/>
              </w:numPr>
              <w:tabs>
                <w:tab w:val="num" w:pos="290"/>
              </w:tabs>
              <w:spacing w:line="240" w:lineRule="auto"/>
              <w:ind w:left="290" w:hanging="290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Sviluppo delle competenze di base e trasversali</w:t>
            </w:r>
          </w:p>
        </w:tc>
        <w:tc>
          <w:tcPr>
            <w:tcW w:w="1011" w:type="dxa"/>
            <w:vAlign w:val="center"/>
            <w:hideMark/>
          </w:tcPr>
          <w:p w14:paraId="1BCE241A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0</w:t>
            </w:r>
          </w:p>
        </w:tc>
        <w:tc>
          <w:tcPr>
            <w:tcW w:w="1008" w:type="dxa"/>
            <w:vAlign w:val="center"/>
            <w:hideMark/>
          </w:tcPr>
          <w:p w14:paraId="4E4BCC2B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1</w:t>
            </w:r>
          </w:p>
        </w:tc>
        <w:tc>
          <w:tcPr>
            <w:tcW w:w="1007" w:type="dxa"/>
            <w:gridSpan w:val="2"/>
            <w:vAlign w:val="center"/>
            <w:hideMark/>
          </w:tcPr>
          <w:p w14:paraId="4CE463DD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2</w:t>
            </w:r>
          </w:p>
        </w:tc>
        <w:tc>
          <w:tcPr>
            <w:tcW w:w="1008" w:type="dxa"/>
            <w:vAlign w:val="center"/>
            <w:hideMark/>
          </w:tcPr>
          <w:p w14:paraId="70D7F1BE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3</w:t>
            </w:r>
          </w:p>
        </w:tc>
      </w:tr>
      <w:tr w:rsidR="00A64793" w:rsidRPr="001506C6" w14:paraId="7A02520F" w14:textId="77777777" w:rsidTr="001D1F72">
        <w:trPr>
          <w:trHeight w:val="454"/>
        </w:trPr>
        <w:tc>
          <w:tcPr>
            <w:tcW w:w="5040" w:type="dxa"/>
            <w:vAlign w:val="center"/>
            <w:hideMark/>
          </w:tcPr>
          <w:p w14:paraId="776A673E" w14:textId="77777777" w:rsidR="00A64793" w:rsidRPr="001506C6" w:rsidRDefault="00A64793" w:rsidP="00A64793">
            <w:pPr>
              <w:numPr>
                <w:ilvl w:val="0"/>
                <w:numId w:val="3"/>
              </w:numPr>
              <w:tabs>
                <w:tab w:val="num" w:pos="290"/>
              </w:tabs>
              <w:spacing w:line="240" w:lineRule="auto"/>
              <w:ind w:left="290" w:hanging="290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Arricchimento culturale</w:t>
            </w:r>
          </w:p>
        </w:tc>
        <w:tc>
          <w:tcPr>
            <w:tcW w:w="1011" w:type="dxa"/>
            <w:vAlign w:val="center"/>
            <w:hideMark/>
          </w:tcPr>
          <w:p w14:paraId="4807BE31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0</w:t>
            </w:r>
          </w:p>
        </w:tc>
        <w:tc>
          <w:tcPr>
            <w:tcW w:w="1008" w:type="dxa"/>
            <w:vAlign w:val="center"/>
            <w:hideMark/>
          </w:tcPr>
          <w:p w14:paraId="6C1843A0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1</w:t>
            </w:r>
          </w:p>
        </w:tc>
        <w:tc>
          <w:tcPr>
            <w:tcW w:w="1007" w:type="dxa"/>
            <w:gridSpan w:val="2"/>
            <w:vAlign w:val="center"/>
            <w:hideMark/>
          </w:tcPr>
          <w:p w14:paraId="79E74B8E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2</w:t>
            </w:r>
          </w:p>
        </w:tc>
        <w:tc>
          <w:tcPr>
            <w:tcW w:w="1008" w:type="dxa"/>
            <w:vAlign w:val="center"/>
            <w:hideMark/>
          </w:tcPr>
          <w:p w14:paraId="394A7F4C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3</w:t>
            </w:r>
          </w:p>
        </w:tc>
      </w:tr>
      <w:tr w:rsidR="00A64793" w:rsidRPr="001506C6" w14:paraId="01DF546F" w14:textId="77777777" w:rsidTr="001D1F72">
        <w:trPr>
          <w:trHeight w:val="454"/>
        </w:trPr>
        <w:tc>
          <w:tcPr>
            <w:tcW w:w="5040" w:type="dxa"/>
            <w:vAlign w:val="center"/>
            <w:hideMark/>
          </w:tcPr>
          <w:p w14:paraId="46130648" w14:textId="77777777" w:rsidR="00A64793" w:rsidRPr="001506C6" w:rsidRDefault="00A64793" w:rsidP="00A64793">
            <w:pPr>
              <w:numPr>
                <w:ilvl w:val="0"/>
                <w:numId w:val="3"/>
              </w:numPr>
              <w:tabs>
                <w:tab w:val="num" w:pos="290"/>
              </w:tabs>
              <w:spacing w:line="240" w:lineRule="auto"/>
              <w:ind w:left="290" w:hanging="290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Interesse interdisciplinare</w:t>
            </w:r>
          </w:p>
        </w:tc>
        <w:tc>
          <w:tcPr>
            <w:tcW w:w="1011" w:type="dxa"/>
            <w:vAlign w:val="center"/>
            <w:hideMark/>
          </w:tcPr>
          <w:p w14:paraId="62E4C34F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0</w:t>
            </w:r>
          </w:p>
        </w:tc>
        <w:tc>
          <w:tcPr>
            <w:tcW w:w="1008" w:type="dxa"/>
            <w:vAlign w:val="center"/>
            <w:hideMark/>
          </w:tcPr>
          <w:p w14:paraId="7D258EA7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1</w:t>
            </w:r>
          </w:p>
        </w:tc>
        <w:tc>
          <w:tcPr>
            <w:tcW w:w="1007" w:type="dxa"/>
            <w:gridSpan w:val="2"/>
            <w:vAlign w:val="center"/>
            <w:hideMark/>
          </w:tcPr>
          <w:p w14:paraId="24DE9E85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2</w:t>
            </w:r>
          </w:p>
        </w:tc>
        <w:tc>
          <w:tcPr>
            <w:tcW w:w="1008" w:type="dxa"/>
            <w:vAlign w:val="center"/>
            <w:hideMark/>
          </w:tcPr>
          <w:p w14:paraId="0B7425EB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3</w:t>
            </w:r>
          </w:p>
        </w:tc>
      </w:tr>
      <w:tr w:rsidR="00A64793" w:rsidRPr="001506C6" w14:paraId="57CA7F99" w14:textId="77777777" w:rsidTr="001D1F72">
        <w:trPr>
          <w:trHeight w:val="454"/>
        </w:trPr>
        <w:tc>
          <w:tcPr>
            <w:tcW w:w="5040" w:type="dxa"/>
            <w:vAlign w:val="center"/>
            <w:hideMark/>
          </w:tcPr>
          <w:p w14:paraId="6FB6D24E" w14:textId="77777777" w:rsidR="00A64793" w:rsidRPr="001506C6" w:rsidRDefault="00A64793" w:rsidP="00A64793">
            <w:pPr>
              <w:numPr>
                <w:ilvl w:val="0"/>
                <w:numId w:val="3"/>
              </w:numPr>
              <w:tabs>
                <w:tab w:val="num" w:pos="290"/>
              </w:tabs>
              <w:spacing w:line="240" w:lineRule="auto"/>
              <w:ind w:left="290" w:hanging="290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Coinvolgimento alunni/e diversamente abili</w:t>
            </w:r>
          </w:p>
        </w:tc>
        <w:tc>
          <w:tcPr>
            <w:tcW w:w="1011" w:type="dxa"/>
            <w:vAlign w:val="center"/>
            <w:hideMark/>
          </w:tcPr>
          <w:p w14:paraId="53AEEC14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0</w:t>
            </w:r>
          </w:p>
        </w:tc>
        <w:tc>
          <w:tcPr>
            <w:tcW w:w="1008" w:type="dxa"/>
            <w:vAlign w:val="center"/>
            <w:hideMark/>
          </w:tcPr>
          <w:p w14:paraId="78A3A1D7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1</w:t>
            </w:r>
          </w:p>
        </w:tc>
        <w:tc>
          <w:tcPr>
            <w:tcW w:w="1007" w:type="dxa"/>
            <w:gridSpan w:val="2"/>
            <w:vAlign w:val="center"/>
            <w:hideMark/>
          </w:tcPr>
          <w:p w14:paraId="3884A87F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2</w:t>
            </w:r>
          </w:p>
        </w:tc>
        <w:tc>
          <w:tcPr>
            <w:tcW w:w="1008" w:type="dxa"/>
            <w:vAlign w:val="center"/>
            <w:hideMark/>
          </w:tcPr>
          <w:p w14:paraId="5440DF7C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3</w:t>
            </w:r>
          </w:p>
        </w:tc>
      </w:tr>
      <w:tr w:rsidR="00A64793" w:rsidRPr="001506C6" w14:paraId="342B5DB9" w14:textId="77777777" w:rsidTr="001D1F72">
        <w:trPr>
          <w:trHeight w:val="454"/>
        </w:trPr>
        <w:tc>
          <w:tcPr>
            <w:tcW w:w="5040" w:type="dxa"/>
            <w:vAlign w:val="center"/>
            <w:hideMark/>
          </w:tcPr>
          <w:p w14:paraId="0E8DEB79" w14:textId="77777777" w:rsidR="00A64793" w:rsidRPr="001506C6" w:rsidRDefault="00A64793" w:rsidP="00A64793">
            <w:pPr>
              <w:numPr>
                <w:ilvl w:val="0"/>
                <w:numId w:val="3"/>
              </w:numPr>
              <w:tabs>
                <w:tab w:val="num" w:pos="290"/>
              </w:tabs>
              <w:spacing w:line="240" w:lineRule="auto"/>
              <w:ind w:left="290" w:hanging="290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Recupero motivazionale</w:t>
            </w:r>
          </w:p>
        </w:tc>
        <w:tc>
          <w:tcPr>
            <w:tcW w:w="1011" w:type="dxa"/>
            <w:vAlign w:val="center"/>
            <w:hideMark/>
          </w:tcPr>
          <w:p w14:paraId="758F4118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0</w:t>
            </w:r>
          </w:p>
        </w:tc>
        <w:tc>
          <w:tcPr>
            <w:tcW w:w="1008" w:type="dxa"/>
            <w:vAlign w:val="center"/>
            <w:hideMark/>
          </w:tcPr>
          <w:p w14:paraId="13C12225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1</w:t>
            </w:r>
          </w:p>
        </w:tc>
        <w:tc>
          <w:tcPr>
            <w:tcW w:w="1007" w:type="dxa"/>
            <w:gridSpan w:val="2"/>
            <w:vAlign w:val="center"/>
            <w:hideMark/>
          </w:tcPr>
          <w:p w14:paraId="7347929F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2</w:t>
            </w:r>
          </w:p>
        </w:tc>
        <w:tc>
          <w:tcPr>
            <w:tcW w:w="1008" w:type="dxa"/>
            <w:vAlign w:val="center"/>
            <w:hideMark/>
          </w:tcPr>
          <w:p w14:paraId="1BD0CBE9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3</w:t>
            </w:r>
          </w:p>
        </w:tc>
      </w:tr>
      <w:tr w:rsidR="00A64793" w:rsidRPr="001506C6" w14:paraId="70C5A1C9" w14:textId="77777777" w:rsidTr="001D1F72">
        <w:trPr>
          <w:trHeight w:val="454"/>
        </w:trPr>
        <w:tc>
          <w:tcPr>
            <w:tcW w:w="5040" w:type="dxa"/>
            <w:vAlign w:val="center"/>
            <w:hideMark/>
          </w:tcPr>
          <w:p w14:paraId="7EB73EE5" w14:textId="77777777" w:rsidR="00A64793" w:rsidRPr="001506C6" w:rsidRDefault="00A64793" w:rsidP="00A64793">
            <w:pPr>
              <w:numPr>
                <w:ilvl w:val="0"/>
                <w:numId w:val="3"/>
              </w:numPr>
              <w:tabs>
                <w:tab w:val="num" w:pos="290"/>
              </w:tabs>
              <w:spacing w:line="240" w:lineRule="auto"/>
              <w:ind w:left="290" w:hanging="290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Rispondenza ad esigenze ed istanze del territorio</w:t>
            </w:r>
          </w:p>
        </w:tc>
        <w:tc>
          <w:tcPr>
            <w:tcW w:w="1011" w:type="dxa"/>
            <w:vAlign w:val="center"/>
            <w:hideMark/>
          </w:tcPr>
          <w:p w14:paraId="56F4DC57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0</w:t>
            </w:r>
          </w:p>
        </w:tc>
        <w:tc>
          <w:tcPr>
            <w:tcW w:w="1008" w:type="dxa"/>
            <w:vAlign w:val="center"/>
            <w:hideMark/>
          </w:tcPr>
          <w:p w14:paraId="0AB5C6E8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1</w:t>
            </w:r>
          </w:p>
        </w:tc>
        <w:tc>
          <w:tcPr>
            <w:tcW w:w="1007" w:type="dxa"/>
            <w:gridSpan w:val="2"/>
            <w:vAlign w:val="center"/>
            <w:hideMark/>
          </w:tcPr>
          <w:p w14:paraId="7A9C68D3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2</w:t>
            </w:r>
          </w:p>
        </w:tc>
        <w:tc>
          <w:tcPr>
            <w:tcW w:w="1008" w:type="dxa"/>
            <w:vAlign w:val="center"/>
            <w:hideMark/>
          </w:tcPr>
          <w:p w14:paraId="5D6E6FD8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3</w:t>
            </w:r>
          </w:p>
        </w:tc>
      </w:tr>
      <w:tr w:rsidR="00A64793" w:rsidRPr="001506C6" w14:paraId="7EFC5D1A" w14:textId="77777777" w:rsidTr="001D1F72">
        <w:trPr>
          <w:trHeight w:val="454"/>
        </w:trPr>
        <w:tc>
          <w:tcPr>
            <w:tcW w:w="5040" w:type="dxa"/>
            <w:vAlign w:val="center"/>
            <w:hideMark/>
          </w:tcPr>
          <w:p w14:paraId="6C65C71C" w14:textId="77777777" w:rsidR="00A64793" w:rsidRPr="001506C6" w:rsidRDefault="00A64793" w:rsidP="00A64793">
            <w:pPr>
              <w:numPr>
                <w:ilvl w:val="0"/>
                <w:numId w:val="3"/>
              </w:numPr>
              <w:tabs>
                <w:tab w:val="num" w:pos="290"/>
              </w:tabs>
              <w:spacing w:line="240" w:lineRule="auto"/>
              <w:ind w:left="290" w:hanging="290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Raccordo con il mondo del lavoro</w:t>
            </w:r>
          </w:p>
        </w:tc>
        <w:tc>
          <w:tcPr>
            <w:tcW w:w="1011" w:type="dxa"/>
            <w:vAlign w:val="center"/>
            <w:hideMark/>
          </w:tcPr>
          <w:p w14:paraId="17946360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0</w:t>
            </w:r>
          </w:p>
        </w:tc>
        <w:tc>
          <w:tcPr>
            <w:tcW w:w="1008" w:type="dxa"/>
            <w:vAlign w:val="center"/>
            <w:hideMark/>
          </w:tcPr>
          <w:p w14:paraId="32B52A6D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1</w:t>
            </w:r>
          </w:p>
        </w:tc>
        <w:tc>
          <w:tcPr>
            <w:tcW w:w="1007" w:type="dxa"/>
            <w:gridSpan w:val="2"/>
            <w:vAlign w:val="center"/>
            <w:hideMark/>
          </w:tcPr>
          <w:p w14:paraId="6B295530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2</w:t>
            </w:r>
          </w:p>
        </w:tc>
        <w:tc>
          <w:tcPr>
            <w:tcW w:w="1008" w:type="dxa"/>
            <w:vAlign w:val="center"/>
            <w:hideMark/>
          </w:tcPr>
          <w:p w14:paraId="2BB5F81E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3</w:t>
            </w:r>
          </w:p>
        </w:tc>
      </w:tr>
      <w:tr w:rsidR="00A64793" w:rsidRPr="001506C6" w14:paraId="650AD21B" w14:textId="77777777" w:rsidTr="001D1F72">
        <w:trPr>
          <w:trHeight w:val="454"/>
        </w:trPr>
        <w:tc>
          <w:tcPr>
            <w:tcW w:w="5040" w:type="dxa"/>
            <w:vAlign w:val="center"/>
            <w:hideMark/>
          </w:tcPr>
          <w:p w14:paraId="328CB637" w14:textId="77777777" w:rsidR="00A64793" w:rsidRPr="001506C6" w:rsidRDefault="00A64793" w:rsidP="00A64793">
            <w:pPr>
              <w:numPr>
                <w:ilvl w:val="0"/>
                <w:numId w:val="3"/>
              </w:numPr>
              <w:tabs>
                <w:tab w:val="num" w:pos="290"/>
              </w:tabs>
              <w:spacing w:line="240" w:lineRule="auto"/>
              <w:ind w:left="290" w:hanging="290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Integrazione con enti ed istituzioni, etc.</w:t>
            </w:r>
          </w:p>
        </w:tc>
        <w:tc>
          <w:tcPr>
            <w:tcW w:w="1011" w:type="dxa"/>
            <w:vAlign w:val="center"/>
            <w:hideMark/>
          </w:tcPr>
          <w:p w14:paraId="5B373AEA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0</w:t>
            </w:r>
          </w:p>
        </w:tc>
        <w:tc>
          <w:tcPr>
            <w:tcW w:w="1008" w:type="dxa"/>
            <w:vAlign w:val="center"/>
            <w:hideMark/>
          </w:tcPr>
          <w:p w14:paraId="70DC022A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1</w:t>
            </w:r>
          </w:p>
        </w:tc>
        <w:tc>
          <w:tcPr>
            <w:tcW w:w="1007" w:type="dxa"/>
            <w:gridSpan w:val="2"/>
            <w:vAlign w:val="center"/>
            <w:hideMark/>
          </w:tcPr>
          <w:p w14:paraId="434BF952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2</w:t>
            </w:r>
          </w:p>
        </w:tc>
        <w:tc>
          <w:tcPr>
            <w:tcW w:w="1008" w:type="dxa"/>
            <w:vAlign w:val="center"/>
            <w:hideMark/>
          </w:tcPr>
          <w:p w14:paraId="54A8A690" w14:textId="77777777" w:rsidR="00A64793" w:rsidRPr="001506C6" w:rsidRDefault="00A64793" w:rsidP="001D1F72">
            <w:pPr>
              <w:jc w:val="center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>3</w:t>
            </w:r>
          </w:p>
        </w:tc>
      </w:tr>
      <w:tr w:rsidR="00A64793" w:rsidRPr="001506C6" w14:paraId="60DE2BEC" w14:textId="77777777" w:rsidTr="001D1F72">
        <w:trPr>
          <w:trHeight w:val="454"/>
        </w:trPr>
        <w:tc>
          <w:tcPr>
            <w:tcW w:w="7458" w:type="dxa"/>
            <w:gridSpan w:val="4"/>
            <w:hideMark/>
          </w:tcPr>
          <w:p w14:paraId="6B2B2FF2" w14:textId="77777777" w:rsidR="00A64793" w:rsidRPr="001506C6" w:rsidRDefault="00A64793" w:rsidP="001D1F72">
            <w:pPr>
              <w:jc w:val="right"/>
              <w:rPr>
                <w:rFonts w:ascii="Bell MT" w:hAnsi="Bell MT"/>
              </w:rPr>
            </w:pPr>
            <w:r w:rsidRPr="001506C6">
              <w:rPr>
                <w:rFonts w:ascii="Bell MT" w:hAnsi="Bell MT"/>
              </w:rPr>
              <w:t xml:space="preserve">Totale punteggio </w:t>
            </w:r>
          </w:p>
        </w:tc>
        <w:tc>
          <w:tcPr>
            <w:tcW w:w="1616" w:type="dxa"/>
            <w:gridSpan w:val="2"/>
          </w:tcPr>
          <w:p w14:paraId="72DB4475" w14:textId="77777777" w:rsidR="00A64793" w:rsidRPr="001506C6" w:rsidRDefault="00A64793" w:rsidP="001D1F72">
            <w:pPr>
              <w:jc w:val="both"/>
              <w:rPr>
                <w:rFonts w:ascii="Bell MT" w:hAnsi="Bell MT"/>
              </w:rPr>
            </w:pPr>
          </w:p>
        </w:tc>
      </w:tr>
      <w:tr w:rsidR="00A64793" w:rsidRPr="001506C6" w14:paraId="4D951059" w14:textId="77777777" w:rsidTr="001D1F72">
        <w:tc>
          <w:tcPr>
            <w:tcW w:w="9074" w:type="dxa"/>
            <w:gridSpan w:val="6"/>
          </w:tcPr>
          <w:p w14:paraId="4647DA78" w14:textId="77777777" w:rsidR="00A64793" w:rsidRPr="001506C6" w:rsidRDefault="00A64793" w:rsidP="001D1F72">
            <w:pPr>
              <w:rPr>
                <w:rFonts w:ascii="Bell MT" w:hAnsi="Bell MT"/>
              </w:rPr>
            </w:pPr>
          </w:p>
        </w:tc>
      </w:tr>
      <w:tr w:rsidR="00A64793" w:rsidRPr="001506C6" w14:paraId="3FE08F04" w14:textId="77777777" w:rsidTr="001D1F72">
        <w:tc>
          <w:tcPr>
            <w:tcW w:w="9074" w:type="dxa"/>
            <w:gridSpan w:val="6"/>
            <w:hideMark/>
          </w:tcPr>
          <w:p w14:paraId="6AA10F9B" w14:textId="6D9F5A50" w:rsidR="00A64793" w:rsidRPr="001506C6" w:rsidRDefault="00A64793" w:rsidP="001D1F72">
            <w:pPr>
              <w:rPr>
                <w:rFonts w:ascii="Bell MT" w:hAnsi="Bell MT"/>
              </w:rPr>
            </w:pPr>
            <w:bookmarkStart w:id="0" w:name="_GoBack"/>
            <w:bookmarkEnd w:id="0"/>
          </w:p>
        </w:tc>
      </w:tr>
      <w:tr w:rsidR="00A64793" w:rsidRPr="001506C6" w14:paraId="0F21263C" w14:textId="77777777" w:rsidTr="001D1F72">
        <w:tc>
          <w:tcPr>
            <w:tcW w:w="9074" w:type="dxa"/>
            <w:gridSpan w:val="6"/>
          </w:tcPr>
          <w:p w14:paraId="24DB60E6" w14:textId="77777777" w:rsidR="00A64793" w:rsidRPr="001506C6" w:rsidRDefault="00A64793" w:rsidP="001D1F72">
            <w:pPr>
              <w:rPr>
                <w:rFonts w:ascii="Bell MT" w:hAnsi="Bell MT"/>
              </w:rPr>
            </w:pPr>
          </w:p>
        </w:tc>
      </w:tr>
      <w:tr w:rsidR="00A64793" w:rsidRPr="001506C6" w14:paraId="5CBB4477" w14:textId="77777777" w:rsidTr="001D1F72">
        <w:tc>
          <w:tcPr>
            <w:tcW w:w="9074" w:type="dxa"/>
            <w:gridSpan w:val="6"/>
            <w:shd w:val="clear" w:color="auto" w:fill="D9D9D9"/>
          </w:tcPr>
          <w:p w14:paraId="05C474A3" w14:textId="77777777" w:rsidR="00A64793" w:rsidRPr="001506C6" w:rsidRDefault="00A64793" w:rsidP="001D1F72">
            <w:pPr>
              <w:rPr>
                <w:rFonts w:ascii="Bell MT" w:hAnsi="Bell MT"/>
              </w:rPr>
            </w:pPr>
          </w:p>
        </w:tc>
      </w:tr>
    </w:tbl>
    <w:p w14:paraId="0547C027" w14:textId="77777777" w:rsidR="00A64793" w:rsidRPr="001506C6" w:rsidRDefault="00A64793" w:rsidP="00A64793">
      <w:pPr>
        <w:pStyle w:val="Corpotesto"/>
        <w:rPr>
          <w:rFonts w:ascii="Bell MT" w:hAnsi="Bell MT"/>
        </w:rPr>
      </w:pPr>
    </w:p>
    <w:p w14:paraId="4AD31FFB" w14:textId="77777777" w:rsidR="00A64793" w:rsidRPr="001506C6" w:rsidRDefault="00A64793" w:rsidP="00A64793">
      <w:pPr>
        <w:ind w:left="567" w:right="566"/>
        <w:jc w:val="both"/>
        <w:rPr>
          <w:rFonts w:ascii="Bell MT" w:hAnsi="Bell MT"/>
          <w:b/>
        </w:rPr>
      </w:pPr>
      <w:r w:rsidRPr="001506C6">
        <w:rPr>
          <w:rFonts w:ascii="Bell MT" w:hAnsi="Bell MT"/>
          <w:b/>
        </w:rPr>
        <w:t>la Commissione</w:t>
      </w:r>
    </w:p>
    <w:p w14:paraId="207EBE4C" w14:textId="77777777" w:rsidR="00A64793" w:rsidRPr="001506C6" w:rsidRDefault="00A64793" w:rsidP="00A64793">
      <w:pPr>
        <w:ind w:left="567" w:right="566"/>
        <w:jc w:val="both"/>
        <w:rPr>
          <w:rFonts w:ascii="Bell MT" w:hAnsi="Bell MT"/>
        </w:rPr>
      </w:pPr>
      <w:r w:rsidRPr="001506C6">
        <w:rPr>
          <w:rFonts w:ascii="Bell MT" w:hAnsi="Bell MT"/>
          <w:b/>
        </w:rPr>
        <w:t>___________________</w:t>
      </w:r>
    </w:p>
    <w:p w14:paraId="3957397C" w14:textId="77777777" w:rsidR="00A64793" w:rsidRPr="001506C6" w:rsidRDefault="00A64793" w:rsidP="00A64793">
      <w:pPr>
        <w:ind w:left="567" w:right="566"/>
        <w:jc w:val="both"/>
        <w:rPr>
          <w:rFonts w:ascii="Bell MT" w:hAnsi="Bell MT"/>
        </w:rPr>
      </w:pPr>
      <w:r w:rsidRPr="001506C6">
        <w:rPr>
          <w:rFonts w:ascii="Bell MT" w:hAnsi="Bell MT"/>
          <w:b/>
        </w:rPr>
        <w:t>___________________</w:t>
      </w:r>
    </w:p>
    <w:p w14:paraId="624515A6" w14:textId="77777777" w:rsidR="00A64793" w:rsidRPr="001506C6" w:rsidRDefault="00A64793" w:rsidP="00A64793">
      <w:pPr>
        <w:ind w:left="567" w:right="566"/>
        <w:jc w:val="both"/>
        <w:rPr>
          <w:rFonts w:ascii="Bell MT" w:hAnsi="Bell MT"/>
        </w:rPr>
      </w:pPr>
      <w:r w:rsidRPr="001506C6">
        <w:rPr>
          <w:rFonts w:ascii="Bell MT" w:hAnsi="Bell MT"/>
          <w:b/>
        </w:rPr>
        <w:t>___________________</w:t>
      </w:r>
    </w:p>
    <w:p w14:paraId="0F5C65B6" w14:textId="77777777" w:rsidR="00A64793" w:rsidRPr="001506C6" w:rsidRDefault="00A64793" w:rsidP="00A64793">
      <w:pPr>
        <w:ind w:left="567" w:right="566"/>
        <w:jc w:val="both"/>
        <w:rPr>
          <w:rFonts w:ascii="Bell MT" w:hAnsi="Bell MT"/>
        </w:rPr>
      </w:pPr>
      <w:r w:rsidRPr="001506C6">
        <w:rPr>
          <w:rFonts w:ascii="Bell MT" w:hAnsi="Bell MT"/>
          <w:b/>
        </w:rPr>
        <w:t>___________________</w:t>
      </w:r>
    </w:p>
    <w:p w14:paraId="66B6B9E0" w14:textId="77777777" w:rsidR="00A64793" w:rsidRPr="001506C6" w:rsidRDefault="00A64793" w:rsidP="00A64793">
      <w:pPr>
        <w:ind w:left="567" w:right="566"/>
        <w:jc w:val="both"/>
        <w:rPr>
          <w:rFonts w:ascii="Bell MT" w:hAnsi="Bell MT"/>
        </w:rPr>
      </w:pPr>
      <w:r w:rsidRPr="001506C6">
        <w:rPr>
          <w:rFonts w:ascii="Bell MT" w:hAnsi="Bell MT"/>
          <w:b/>
        </w:rPr>
        <w:t>___________________</w:t>
      </w:r>
    </w:p>
    <w:p w14:paraId="0B05C083" w14:textId="77777777" w:rsidR="00A64793" w:rsidRPr="001506C6" w:rsidRDefault="00A64793" w:rsidP="00A64793">
      <w:pPr>
        <w:ind w:left="567" w:right="566"/>
        <w:jc w:val="both"/>
        <w:rPr>
          <w:rFonts w:ascii="Bell MT" w:hAnsi="Bell MT"/>
        </w:rPr>
      </w:pPr>
      <w:r w:rsidRPr="001506C6">
        <w:rPr>
          <w:rFonts w:ascii="Bell MT" w:hAnsi="Bell MT"/>
          <w:b/>
        </w:rPr>
        <w:t>___________________</w:t>
      </w:r>
    </w:p>
    <w:p w14:paraId="539931C1" w14:textId="36D1BE28" w:rsidR="00A64793" w:rsidRDefault="00A64793" w:rsidP="00A64793">
      <w:pPr>
        <w:ind w:left="567" w:right="566"/>
        <w:jc w:val="both"/>
      </w:pPr>
      <w:r w:rsidRPr="001506C6">
        <w:rPr>
          <w:rFonts w:ascii="Bell MT" w:hAnsi="Bell MT"/>
          <w:b/>
        </w:rPr>
        <w:t>__________</w:t>
      </w:r>
      <w:r w:rsidRPr="001506C6">
        <w:rPr>
          <w:rFonts w:ascii="Bell MT" w:hAnsi="Bell MT" w:cs="Calibri"/>
        </w:rPr>
        <w:t>_________</w:t>
      </w:r>
    </w:p>
    <w:sectPr w:rsidR="00A64793" w:rsidSect="0097076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134" w:bottom="1134" w:left="1134" w:header="708" w:footer="3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91D2C" w14:textId="77777777" w:rsidR="00EB6B32" w:rsidRDefault="00EB6B32" w:rsidP="00C168DE">
      <w:pPr>
        <w:spacing w:line="240" w:lineRule="auto"/>
      </w:pPr>
      <w:r>
        <w:separator/>
      </w:r>
    </w:p>
  </w:endnote>
  <w:endnote w:type="continuationSeparator" w:id="0">
    <w:p w14:paraId="22DEDCC4" w14:textId="77777777" w:rsidR="00EB6B32" w:rsidRDefault="00EB6B32" w:rsidP="00C168DE">
      <w:pPr>
        <w:spacing w:line="240" w:lineRule="auto"/>
      </w:pPr>
      <w:r>
        <w:continuationSeparator/>
      </w:r>
    </w:p>
  </w:endnote>
  <w:endnote w:type="continuationNotice" w:id="1">
    <w:p w14:paraId="47A17271" w14:textId="77777777" w:rsidR="00EB6B32" w:rsidRDefault="00EB6B3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ell MT">
    <w:altName w:val="Bell MT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6E8DD" w14:textId="7684EB50" w:rsidR="00C168DE" w:rsidRDefault="00C168DE" w:rsidP="00970764">
    <w:pPr>
      <w:tabs>
        <w:tab w:val="left" w:pos="2760"/>
        <w:tab w:val="center" w:pos="4513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B22EAA" w14:textId="77777777" w:rsidR="00EB6B32" w:rsidRDefault="00EB6B32" w:rsidP="00C168DE">
      <w:pPr>
        <w:spacing w:line="240" w:lineRule="auto"/>
      </w:pPr>
      <w:r>
        <w:separator/>
      </w:r>
    </w:p>
  </w:footnote>
  <w:footnote w:type="continuationSeparator" w:id="0">
    <w:p w14:paraId="4230276E" w14:textId="77777777" w:rsidR="00EB6B32" w:rsidRDefault="00EB6B32" w:rsidP="00C168DE">
      <w:pPr>
        <w:spacing w:line="240" w:lineRule="auto"/>
      </w:pPr>
      <w:r>
        <w:continuationSeparator/>
      </w:r>
    </w:p>
  </w:footnote>
  <w:footnote w:type="continuationNotice" w:id="1">
    <w:p w14:paraId="6E3BBC6F" w14:textId="77777777" w:rsidR="00EB6B32" w:rsidRDefault="00EB6B32">
      <w:pPr>
        <w:spacing w:line="240" w:lineRule="auto"/>
      </w:pPr>
    </w:p>
  </w:footnote>
  <w:footnote w:id="2">
    <w:p w14:paraId="568CD4A3" w14:textId="77777777" w:rsidR="00A64793" w:rsidRDefault="00A64793" w:rsidP="00A64793">
      <w:pPr>
        <w:jc w:val="both"/>
      </w:pPr>
      <w:r>
        <w:t>Griglia di valutazione: p.0 indicatore non presente, p.1 indicatore appena presente, p.2 indicatore sufficientemente presente, p.3 indicatore ampiamente presente,</w:t>
      </w:r>
    </w:p>
    <w:p w14:paraId="47BB6CC6" w14:textId="77777777" w:rsidR="00A64793" w:rsidRDefault="00A64793" w:rsidP="00A64793">
      <w:pPr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4BB79" w14:textId="77777777" w:rsidR="00C168DE" w:rsidRDefault="00EB6B32">
    <w:pPr>
      <w:pStyle w:val="Intestazione"/>
    </w:pPr>
    <w:r>
      <w:rPr>
        <w:noProof/>
      </w:rPr>
      <w:pict w14:anchorId="55D686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500969" o:spid="_x0000_s2050" type="#_x0000_t75" alt="" style="position:absolute;margin-left:0;margin-top:0;width:607.35pt;height:858.8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NUOVA CARTA INTESTATA 23_24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7E1D2" w14:textId="18BC4E9A" w:rsidR="00C168DE" w:rsidRDefault="00C168DE" w:rsidP="00CF4F59">
    <w:pPr>
      <w:ind w:left="297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66F66" w14:textId="77777777" w:rsidR="00C168DE" w:rsidRDefault="00EB6B32">
    <w:pPr>
      <w:pStyle w:val="Intestazione"/>
    </w:pPr>
    <w:r>
      <w:rPr>
        <w:noProof/>
      </w:rPr>
      <w:pict w14:anchorId="3B1D19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500968" o:spid="_x0000_s2049" type="#_x0000_t75" alt="" style="position:absolute;margin-left:0;margin-top:0;width:607.35pt;height:858.8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NUOVA CARTA INTESTATA 23_24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C513C"/>
    <w:multiLevelType w:val="hybridMultilevel"/>
    <w:tmpl w:val="02749246"/>
    <w:lvl w:ilvl="0" w:tplc="BB202BEA">
      <w:start w:val="2"/>
      <w:numFmt w:val="bullet"/>
      <w:lvlText w:val="-"/>
      <w:lvlJc w:val="left"/>
      <w:pPr>
        <w:ind w:left="350" w:hanging="360"/>
      </w:pPr>
      <w:rPr>
        <w:rFonts w:ascii="Bell MT" w:eastAsia="Times New Roman" w:hAnsi="Bell MT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1" w15:restartNumberingAfterBreak="0">
    <w:nsid w:val="339931A4"/>
    <w:multiLevelType w:val="hybridMultilevel"/>
    <w:tmpl w:val="4FB6676E"/>
    <w:lvl w:ilvl="0" w:tplc="5136FAC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076A1"/>
    <w:multiLevelType w:val="hybridMultilevel"/>
    <w:tmpl w:val="B7DCF9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BD5C62"/>
    <w:multiLevelType w:val="hybridMultilevel"/>
    <w:tmpl w:val="B688F26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93"/>
    <w:rsid w:val="000A1D93"/>
    <w:rsid w:val="000B1EDF"/>
    <w:rsid w:val="00126B4F"/>
    <w:rsid w:val="00147E0F"/>
    <w:rsid w:val="0016051F"/>
    <w:rsid w:val="001B5E55"/>
    <w:rsid w:val="00281196"/>
    <w:rsid w:val="002C434C"/>
    <w:rsid w:val="002D4B1A"/>
    <w:rsid w:val="003042F4"/>
    <w:rsid w:val="003A3851"/>
    <w:rsid w:val="003D12BF"/>
    <w:rsid w:val="003E1873"/>
    <w:rsid w:val="003F57AD"/>
    <w:rsid w:val="003F7B43"/>
    <w:rsid w:val="0045671D"/>
    <w:rsid w:val="004624F6"/>
    <w:rsid w:val="0048439A"/>
    <w:rsid w:val="004A02F5"/>
    <w:rsid w:val="004D4EBE"/>
    <w:rsid w:val="005121FB"/>
    <w:rsid w:val="00515563"/>
    <w:rsid w:val="005322D7"/>
    <w:rsid w:val="0058145F"/>
    <w:rsid w:val="005838D5"/>
    <w:rsid w:val="005E7445"/>
    <w:rsid w:val="006115EB"/>
    <w:rsid w:val="006131D7"/>
    <w:rsid w:val="00630800"/>
    <w:rsid w:val="00686B28"/>
    <w:rsid w:val="006A3E6B"/>
    <w:rsid w:val="006B2ECE"/>
    <w:rsid w:val="00736940"/>
    <w:rsid w:val="007F6862"/>
    <w:rsid w:val="0082582F"/>
    <w:rsid w:val="008A3EDE"/>
    <w:rsid w:val="008B14B7"/>
    <w:rsid w:val="008C243A"/>
    <w:rsid w:val="008C6173"/>
    <w:rsid w:val="008E4709"/>
    <w:rsid w:val="008F08F5"/>
    <w:rsid w:val="00932D3E"/>
    <w:rsid w:val="00934A40"/>
    <w:rsid w:val="00970764"/>
    <w:rsid w:val="009876A4"/>
    <w:rsid w:val="00991E5E"/>
    <w:rsid w:val="009C0DB9"/>
    <w:rsid w:val="00A20C41"/>
    <w:rsid w:val="00A25477"/>
    <w:rsid w:val="00A432F9"/>
    <w:rsid w:val="00A44C3F"/>
    <w:rsid w:val="00A64793"/>
    <w:rsid w:val="00A906E6"/>
    <w:rsid w:val="00AB052B"/>
    <w:rsid w:val="00AC7718"/>
    <w:rsid w:val="00AD4739"/>
    <w:rsid w:val="00AD4DE4"/>
    <w:rsid w:val="00AF7524"/>
    <w:rsid w:val="00B17441"/>
    <w:rsid w:val="00B35B44"/>
    <w:rsid w:val="00B52375"/>
    <w:rsid w:val="00B85EA7"/>
    <w:rsid w:val="00C00A36"/>
    <w:rsid w:val="00C168DE"/>
    <w:rsid w:val="00C20BD6"/>
    <w:rsid w:val="00C3737B"/>
    <w:rsid w:val="00C4346F"/>
    <w:rsid w:val="00C6296D"/>
    <w:rsid w:val="00CB519E"/>
    <w:rsid w:val="00CD64CC"/>
    <w:rsid w:val="00CF4F59"/>
    <w:rsid w:val="00D01E3F"/>
    <w:rsid w:val="00D101F0"/>
    <w:rsid w:val="00D6277F"/>
    <w:rsid w:val="00D80FCE"/>
    <w:rsid w:val="00D93721"/>
    <w:rsid w:val="00DE70DD"/>
    <w:rsid w:val="00E53313"/>
    <w:rsid w:val="00E71C6E"/>
    <w:rsid w:val="00E8759F"/>
    <w:rsid w:val="00EA307D"/>
    <w:rsid w:val="00EA6F7A"/>
    <w:rsid w:val="00EB6B32"/>
    <w:rsid w:val="00EE25E3"/>
    <w:rsid w:val="00EF6067"/>
    <w:rsid w:val="00F35740"/>
    <w:rsid w:val="00F8681C"/>
    <w:rsid w:val="00F93201"/>
    <w:rsid w:val="00FA53AC"/>
    <w:rsid w:val="00FD5577"/>
    <w:rsid w:val="00FE33BA"/>
    <w:rsid w:val="00FF0E00"/>
    <w:rsid w:val="00FF1744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087CF65"/>
  <w15:chartTrackingRefBased/>
  <w15:docId w15:val="{5BD591E6-2EF4-4BDF-85B6-0D471654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68DE"/>
    <w:pPr>
      <w:spacing w:after="0" w:line="259" w:lineRule="auto"/>
    </w:pPr>
    <w:rPr>
      <w:color w:val="000000" w:themeColor="text1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64793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sz w:val="36"/>
      <w:szCs w:val="32"/>
      <w:lang w:eastAsia="it-IT"/>
    </w:rPr>
  </w:style>
  <w:style w:type="paragraph" w:styleId="Titolo6">
    <w:name w:val="heading 6"/>
    <w:basedOn w:val="Normale"/>
    <w:next w:val="Normale"/>
    <w:link w:val="Titolo6Carattere"/>
    <w:rsid w:val="00A64793"/>
    <w:pPr>
      <w:keepNext/>
      <w:keepLines/>
      <w:spacing w:before="200" w:after="40"/>
      <w:outlineLvl w:val="5"/>
    </w:pPr>
    <w:rPr>
      <w:rFonts w:ascii="Source Sans Pro Light" w:eastAsia="Source Sans Pro Light" w:hAnsi="Source Sans Pro Light" w:cs="Source Sans Pro Light"/>
      <w:b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168D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68DE"/>
  </w:style>
  <w:style w:type="paragraph" w:styleId="Pidipagina">
    <w:name w:val="footer"/>
    <w:basedOn w:val="Normale"/>
    <w:link w:val="PidipaginaCarattere"/>
    <w:uiPriority w:val="99"/>
    <w:unhideWhenUsed/>
    <w:rsid w:val="00C168D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68DE"/>
  </w:style>
  <w:style w:type="character" w:styleId="Collegamentoipertestuale">
    <w:name w:val="Hyperlink"/>
    <w:basedOn w:val="Carpredefinitoparagrafo"/>
    <w:unhideWhenUsed/>
    <w:rsid w:val="00C168D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70764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3E1873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color w:val="auto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E1873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Paragrafoelenco">
    <w:name w:val="List Paragraph"/>
    <w:basedOn w:val="Normale"/>
    <w:uiPriority w:val="1"/>
    <w:qFormat/>
    <w:rsid w:val="003E1873"/>
    <w:pPr>
      <w:widowControl w:val="0"/>
      <w:autoSpaceDE w:val="0"/>
      <w:autoSpaceDN w:val="0"/>
      <w:spacing w:line="240" w:lineRule="auto"/>
      <w:ind w:left="860" w:hanging="10"/>
    </w:pPr>
    <w:rPr>
      <w:rFonts w:ascii="Times New Roman" w:eastAsia="Times New Roman" w:hAnsi="Times New Roman" w:cs="Times New Roman"/>
      <w:color w:val="auto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64793"/>
    <w:rPr>
      <w:rFonts w:asciiTheme="majorHAnsi" w:eastAsiaTheme="majorEastAsia" w:hAnsiTheme="majorHAnsi" w:cstheme="majorBidi"/>
      <w:color w:val="000000" w:themeColor="text1"/>
      <w:kern w:val="0"/>
      <w:sz w:val="36"/>
      <w:szCs w:val="32"/>
      <w:lang w:eastAsia="it-IT"/>
      <w14:ligatures w14:val="none"/>
    </w:rPr>
  </w:style>
  <w:style w:type="character" w:customStyle="1" w:styleId="Titolo6Carattere">
    <w:name w:val="Titolo 6 Carattere"/>
    <w:basedOn w:val="Carpredefinitoparagrafo"/>
    <w:link w:val="Titolo6"/>
    <w:rsid w:val="00A64793"/>
    <w:rPr>
      <w:rFonts w:ascii="Source Sans Pro Light" w:eastAsia="Source Sans Pro Light" w:hAnsi="Source Sans Pro Light" w:cs="Source Sans Pro Light"/>
      <w:b/>
      <w:color w:val="000000" w:themeColor="text1"/>
      <w:kern w:val="0"/>
      <w:sz w:val="20"/>
      <w:szCs w:val="20"/>
      <w:lang w:eastAsia="it-IT"/>
      <w14:ligatures w14:val="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4793"/>
    <w:pPr>
      <w:keepNext/>
      <w:keepLines/>
      <w:spacing w:before="480" w:after="120"/>
    </w:pPr>
    <w:rPr>
      <w:rFonts w:ascii="Source Sans Pro Light" w:eastAsia="Source Sans Pro Light" w:hAnsi="Source Sans Pro Light" w:cs="Source Sans Pro Light"/>
      <w:b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A64793"/>
    <w:rPr>
      <w:rFonts w:ascii="Source Sans Pro Light" w:eastAsia="Source Sans Pro Light" w:hAnsi="Source Sans Pro Light" w:cs="Source Sans Pro Light"/>
      <w:b/>
      <w:color w:val="000000" w:themeColor="text1"/>
      <w:kern w:val="0"/>
      <w:sz w:val="72"/>
      <w:szCs w:val="72"/>
      <w:lang w:eastAsia="it-IT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4793"/>
    <w:pPr>
      <w:jc w:val="right"/>
    </w:pPr>
    <w:rPr>
      <w:rFonts w:ascii="Source Sans Pro Light" w:eastAsia="Source Sans Pro Light" w:hAnsi="Source Sans Pro Light" w:cs="Source Sans Pro Light"/>
      <w:color w:val="5A5A5A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4793"/>
    <w:rPr>
      <w:rFonts w:ascii="Source Sans Pro Light" w:eastAsia="Source Sans Pro Light" w:hAnsi="Source Sans Pro Light" w:cs="Source Sans Pro Light"/>
      <w:color w:val="5A5A5A"/>
      <w:kern w:val="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64793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EA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character" w:styleId="Enfasigrassetto">
    <w:name w:val="Strong"/>
    <w:basedOn w:val="Carpredefinitoparagrafo"/>
    <w:uiPriority w:val="22"/>
    <w:qFormat/>
    <w:rsid w:val="00EA6F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6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is05700b@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l%20mio%20Drive\Carta%20Intestata%20CN_24_2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CN_24_25</Template>
  <TotalTime>2</TotalTime>
  <Pages>6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Barbaria</dc:creator>
  <cp:keywords/>
  <dc:description/>
  <cp:lastModifiedBy>Utente</cp:lastModifiedBy>
  <cp:revision>4</cp:revision>
  <cp:lastPrinted>2024-07-19T15:33:00Z</cp:lastPrinted>
  <dcterms:created xsi:type="dcterms:W3CDTF">2025-10-07T17:01:00Z</dcterms:created>
  <dcterms:modified xsi:type="dcterms:W3CDTF">2025-10-07T17:03:00Z</dcterms:modified>
</cp:coreProperties>
</file>